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D40C6D" w14:textId="362851A0" w:rsidR="001B186B" w:rsidRDefault="001B186B" w:rsidP="001B186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>Załącznik Nr 2 -</w:t>
      </w:r>
      <w:r w:rsidR="00567284">
        <w:rPr>
          <w:rFonts w:eastAsia="Calibri"/>
          <w:b/>
          <w:sz w:val="22"/>
          <w:szCs w:val="22"/>
        </w:rPr>
        <w:t xml:space="preserve"> </w:t>
      </w:r>
      <w:r w:rsidR="00580037">
        <w:rPr>
          <w:rFonts w:eastAsia="Calibri"/>
          <w:b/>
          <w:sz w:val="22"/>
          <w:szCs w:val="22"/>
        </w:rPr>
        <w:t>F</w:t>
      </w:r>
      <w:r>
        <w:rPr>
          <w:rFonts w:eastAsia="Calibri"/>
          <w:b/>
          <w:sz w:val="22"/>
          <w:szCs w:val="22"/>
        </w:rPr>
        <w:t>ormularz ofert</w:t>
      </w:r>
      <w:r w:rsidR="00580037">
        <w:rPr>
          <w:rFonts w:eastAsia="Calibri"/>
          <w:b/>
          <w:sz w:val="22"/>
          <w:szCs w:val="22"/>
        </w:rPr>
        <w:t>ow</w:t>
      </w:r>
      <w:r>
        <w:rPr>
          <w:rFonts w:eastAsia="Calibri"/>
          <w:b/>
          <w:sz w:val="22"/>
          <w:szCs w:val="22"/>
        </w:rPr>
        <w:t>y</w:t>
      </w:r>
    </w:p>
    <w:p w14:paraId="48ED5CD5" w14:textId="77777777" w:rsidR="001B186B" w:rsidRDefault="001B186B" w:rsidP="001B186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4"/>
        <w:gridCol w:w="4984"/>
      </w:tblGrid>
      <w:tr w:rsidR="001B186B" w14:paraId="4891ED9F" w14:textId="77777777" w:rsidTr="00580037">
        <w:trPr>
          <w:trHeight w:val="46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0F29CD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Przedmiot zamówienia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36FD2" w14:textId="438E7375" w:rsidR="001B186B" w:rsidRDefault="00567284" w:rsidP="00802A69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sz w:val="22"/>
                <w:szCs w:val="22"/>
                <w:lang w:eastAsia="pl-PL"/>
              </w:rPr>
            </w:pPr>
            <w:r w:rsidRPr="00567284">
              <w:rPr>
                <w:b/>
                <w:sz w:val="22"/>
                <w:szCs w:val="22"/>
                <w:lang w:eastAsia="pl-PL"/>
              </w:rPr>
              <w:t xml:space="preserve">Wykonanie usługi utylizacji komór laminarnych: </w:t>
            </w:r>
            <w:proofErr w:type="spellStart"/>
            <w:r w:rsidRPr="00567284">
              <w:rPr>
                <w:b/>
                <w:sz w:val="22"/>
                <w:szCs w:val="22"/>
                <w:lang w:eastAsia="pl-PL"/>
              </w:rPr>
              <w:t>Safemate</w:t>
            </w:r>
            <w:proofErr w:type="spellEnd"/>
            <w:r w:rsidRPr="00567284">
              <w:rPr>
                <w:b/>
                <w:sz w:val="22"/>
                <w:szCs w:val="22"/>
                <w:lang w:eastAsia="pl-PL"/>
              </w:rPr>
              <w:t xml:space="preserve"> 1.2 </w:t>
            </w:r>
            <w:proofErr w:type="spellStart"/>
            <w:r w:rsidRPr="00567284">
              <w:rPr>
                <w:b/>
                <w:sz w:val="22"/>
                <w:szCs w:val="22"/>
                <w:lang w:eastAsia="pl-PL"/>
              </w:rPr>
              <w:t>Cyto</w:t>
            </w:r>
            <w:proofErr w:type="spellEnd"/>
            <w:r w:rsidRPr="00567284">
              <w:rPr>
                <w:b/>
                <w:sz w:val="22"/>
                <w:szCs w:val="22"/>
                <w:lang w:eastAsia="pl-PL"/>
              </w:rPr>
              <w:t xml:space="preserve"> i C-</w:t>
            </w:r>
            <w:proofErr w:type="spellStart"/>
            <w:r w:rsidRPr="00567284">
              <w:rPr>
                <w:b/>
                <w:sz w:val="22"/>
                <w:szCs w:val="22"/>
                <w:lang w:eastAsia="pl-PL"/>
              </w:rPr>
              <w:t>MaxPro</w:t>
            </w:r>
            <w:proofErr w:type="spellEnd"/>
            <w:r w:rsidRPr="00567284">
              <w:rPr>
                <w:b/>
                <w:sz w:val="22"/>
                <w:szCs w:val="22"/>
                <w:lang w:eastAsia="pl-PL"/>
              </w:rPr>
              <w:t xml:space="preserve"> 3-130</w:t>
            </w:r>
          </w:p>
          <w:p w14:paraId="7F70D9FF" w14:textId="77777777" w:rsidR="00567284" w:rsidRDefault="00567284" w:rsidP="000334D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</w:p>
          <w:p w14:paraId="01A596AC" w14:textId="7CC07C63" w:rsidR="001B186B" w:rsidRPr="00A54774" w:rsidRDefault="001B186B" w:rsidP="000334D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A54774">
              <w:rPr>
                <w:b/>
                <w:bCs/>
                <w:sz w:val="22"/>
                <w:szCs w:val="22"/>
              </w:rPr>
              <w:t xml:space="preserve">ZAPYTANIE OFERTOWE </w:t>
            </w:r>
            <w:r w:rsidRPr="00A54774">
              <w:rPr>
                <w:rFonts w:eastAsia="Calibri"/>
                <w:b/>
                <w:sz w:val="22"/>
                <w:szCs w:val="22"/>
              </w:rPr>
              <w:t>NPU/</w:t>
            </w:r>
            <w:r w:rsidR="00567284">
              <w:rPr>
                <w:rFonts w:eastAsia="Calibri"/>
                <w:b/>
                <w:sz w:val="22"/>
                <w:szCs w:val="22"/>
              </w:rPr>
              <w:t>00299</w:t>
            </w:r>
            <w:r w:rsidRPr="00A54774">
              <w:rPr>
                <w:rFonts w:eastAsia="Calibri"/>
                <w:b/>
                <w:sz w:val="22"/>
                <w:szCs w:val="22"/>
              </w:rPr>
              <w:t>/202</w:t>
            </w:r>
            <w:r w:rsidR="000B0567">
              <w:rPr>
                <w:rFonts w:eastAsia="Calibri"/>
                <w:b/>
                <w:sz w:val="22"/>
                <w:szCs w:val="22"/>
              </w:rPr>
              <w:t>5</w:t>
            </w:r>
          </w:p>
        </w:tc>
      </w:tr>
      <w:tr w:rsidR="001B186B" w14:paraId="1F1BCF22" w14:textId="77777777" w:rsidTr="00580037">
        <w:trPr>
          <w:trHeight w:val="106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55BBE4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7115D192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D15D3A2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7964E8F5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49E9A1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41948B3F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7AAECDD8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1B186B" w14:paraId="27ABB58A" w14:textId="77777777" w:rsidTr="00580037">
        <w:trPr>
          <w:trHeight w:val="317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601FA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7AE69741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 xml:space="preserve">za wykonanie zadania </w:t>
            </w:r>
          </w:p>
          <w:p w14:paraId="7B4584BB" w14:textId="34E0D121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 xml:space="preserve">zgodnie z </w:t>
            </w:r>
            <w:r>
              <w:rPr>
                <w:rFonts w:eastAsia="Calibri"/>
                <w:b/>
                <w:bCs/>
                <w:sz w:val="22"/>
                <w:szCs w:val="22"/>
              </w:rPr>
              <w:t>opisem przedmiotu zamówien</w:t>
            </w:r>
            <w:r w:rsidRPr="00580037">
              <w:rPr>
                <w:rFonts w:eastAsia="Calibri"/>
                <w:b/>
                <w:bCs/>
                <w:sz w:val="22"/>
                <w:szCs w:val="22"/>
              </w:rPr>
              <w:t>ia</w:t>
            </w:r>
          </w:p>
          <w:p w14:paraId="3501FE55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A54774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86DB39" w14:textId="6FB0E0D3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A54774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  <w:r w:rsidR="00580037">
              <w:rPr>
                <w:rFonts w:eastAsia="Calibri"/>
                <w:b/>
                <w:sz w:val="22"/>
                <w:szCs w:val="22"/>
              </w:rPr>
              <w:t>……… zł</w:t>
            </w:r>
          </w:p>
          <w:p w14:paraId="5894D31A" w14:textId="6CF3F70E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A54774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  <w:r w:rsidR="00580037">
              <w:rPr>
                <w:rFonts w:eastAsia="Calibri"/>
                <w:b/>
                <w:sz w:val="22"/>
                <w:szCs w:val="22"/>
              </w:rPr>
              <w:t>……… zł</w:t>
            </w:r>
          </w:p>
          <w:p w14:paraId="46F10723" w14:textId="1F8DE87E" w:rsidR="001B186B" w:rsidRPr="00580037" w:rsidRDefault="001B186B" w:rsidP="00580037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A54774">
              <w:rPr>
                <w:rFonts w:eastAsia="Calibri"/>
                <w:b/>
                <w:sz w:val="22"/>
                <w:szCs w:val="22"/>
              </w:rPr>
              <w:t xml:space="preserve">VAT: </w:t>
            </w:r>
            <w:r>
              <w:rPr>
                <w:rFonts w:eastAsia="Calibri"/>
                <w:b/>
                <w:sz w:val="22"/>
                <w:szCs w:val="22"/>
              </w:rPr>
              <w:t>…%</w:t>
            </w:r>
          </w:p>
        </w:tc>
      </w:tr>
      <w:tr w:rsidR="001B186B" w14:paraId="41E38E0A" w14:textId="77777777" w:rsidTr="00580037">
        <w:trPr>
          <w:trHeight w:val="241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603139" w14:textId="77777777" w:rsidR="001B186B" w:rsidRPr="00B56C1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B56C14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D1320" w14:textId="5D8F895E" w:rsidR="001B186B" w:rsidRPr="00B56C14" w:rsidRDefault="00567284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6</w:t>
            </w:r>
            <w:r w:rsidR="001B186B" w:rsidRPr="00B56C14">
              <w:rPr>
                <w:rFonts w:eastAsia="Calibri"/>
                <w:b/>
                <w:bCs/>
                <w:sz w:val="22"/>
                <w:szCs w:val="22"/>
              </w:rPr>
              <w:t>0 dni</w:t>
            </w:r>
          </w:p>
        </w:tc>
      </w:tr>
      <w:tr w:rsidR="001B186B" w14:paraId="6CC8CF74" w14:textId="77777777" w:rsidTr="00580037">
        <w:trPr>
          <w:trHeight w:val="674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CCEBA6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 xml:space="preserve">Termin realizacji zamówienia 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92D3A" w14:textId="004EA0DA" w:rsidR="001B186B" w:rsidRPr="00A54774" w:rsidRDefault="00C94895" w:rsidP="00567284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C94895">
              <w:rPr>
                <w:b/>
                <w:bCs/>
                <w:sz w:val="22"/>
                <w:szCs w:val="22"/>
              </w:rPr>
              <w:t xml:space="preserve">realizacja zamówienia – do </w:t>
            </w:r>
            <w:r w:rsidR="00567284">
              <w:rPr>
                <w:b/>
                <w:bCs/>
                <w:sz w:val="22"/>
                <w:szCs w:val="22"/>
              </w:rPr>
              <w:t>14 dni od dnia zawarcia umowy</w:t>
            </w:r>
          </w:p>
        </w:tc>
      </w:tr>
      <w:tr w:rsidR="001B186B" w14:paraId="0E9297BE" w14:textId="77777777" w:rsidTr="00580037">
        <w:trPr>
          <w:trHeight w:val="127"/>
        </w:trPr>
        <w:tc>
          <w:tcPr>
            <w:tcW w:w="10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B769F" w14:textId="77777777" w:rsidR="001B186B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1B186B" w14:paraId="370A54BD" w14:textId="77777777" w:rsidTr="00580037">
        <w:trPr>
          <w:trHeight w:val="127"/>
        </w:trPr>
        <w:tc>
          <w:tcPr>
            <w:tcW w:w="10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D40FBE" w14:textId="69BB8DFC" w:rsidR="001B186B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6A6CBCF2" w14:textId="32579566" w:rsidR="001B186B" w:rsidRDefault="001B186B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– podpisania umowy według wzoru stanowiącego Załącznik Nr </w:t>
            </w:r>
            <w:r>
              <w:rPr>
                <w:rFonts w:eastAsia="Calibri"/>
                <w:sz w:val="20"/>
              </w:rPr>
              <w:t>3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2B035D51" w14:textId="77777777" w:rsidR="00DA1DD6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jc w:val="both"/>
              <w:rPr>
                <w:rFonts w:eastAsia="Calibri"/>
                <w:sz w:val="20"/>
              </w:rPr>
            </w:pPr>
          </w:p>
          <w:p w14:paraId="050119E5" w14:textId="015E625A" w:rsidR="00DA1DD6" w:rsidRPr="00DA1DD6" w:rsidRDefault="00DA1DD6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b/>
                <w:bCs/>
                <w:sz w:val="20"/>
              </w:rPr>
            </w:pPr>
            <w:r w:rsidRPr="00DA1DD6">
              <w:rPr>
                <w:rFonts w:eastAsia="Calibri"/>
                <w:b/>
                <w:bCs/>
                <w:sz w:val="20"/>
              </w:rPr>
              <w:t>wykonamy przedmiot umowy*:</w:t>
            </w:r>
          </w:p>
          <w:p w14:paraId="7E4C02E9" w14:textId="73F4B8C6" w:rsidR="00DA1DD6" w:rsidRPr="00DA1DD6" w:rsidRDefault="00DA1DD6" w:rsidP="00DA1DD6">
            <w:pPr>
              <w:pStyle w:val="Akapitzlist"/>
              <w:numPr>
                <w:ilvl w:val="0"/>
                <w:numId w:val="20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hanging="357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A1DD6">
              <w:rPr>
                <w:rFonts w:ascii="Times New Roman" w:hAnsi="Times New Roman"/>
                <w:b/>
                <w:bCs/>
                <w:sz w:val="20"/>
              </w:rPr>
              <w:t>własnym</w:t>
            </w:r>
            <w:r w:rsidRPr="00DA1DD6">
              <w:rPr>
                <w:b/>
                <w:bCs/>
                <w:sz w:val="20"/>
              </w:rPr>
              <w:t>i siłami</w:t>
            </w:r>
          </w:p>
          <w:p w14:paraId="0CBE6652" w14:textId="650B40D2" w:rsidR="00DA1DD6" w:rsidRDefault="00DA1DD6" w:rsidP="00DA1DD6">
            <w:pPr>
              <w:pStyle w:val="Akapitzlist"/>
              <w:numPr>
                <w:ilvl w:val="0"/>
                <w:numId w:val="20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hanging="357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A1DD6">
              <w:rPr>
                <w:rFonts w:ascii="Times New Roman" w:hAnsi="Times New Roman"/>
                <w:b/>
                <w:bCs/>
                <w:sz w:val="20"/>
              </w:rPr>
              <w:t>przy udziale podwykonawców (należy wskazać podwykonawców oraz zakres powierzonych prac: ………</w:t>
            </w:r>
            <w:r>
              <w:rPr>
                <w:rFonts w:ascii="Times New Roman" w:hAnsi="Times New Roman"/>
                <w:b/>
                <w:bCs/>
                <w:sz w:val="20"/>
              </w:rPr>
              <w:t>……………………………………………………………………………………………………</w:t>
            </w:r>
            <w:r w:rsidRPr="00DA1DD6">
              <w:rPr>
                <w:rFonts w:ascii="Times New Roman" w:hAnsi="Times New Roman"/>
                <w:b/>
                <w:bCs/>
                <w:sz w:val="20"/>
              </w:rPr>
              <w:t>…….</w:t>
            </w:r>
            <w:r>
              <w:rPr>
                <w:rFonts w:ascii="Times New Roman" w:hAnsi="Times New Roman"/>
                <w:b/>
                <w:bCs/>
                <w:sz w:val="20"/>
              </w:rPr>
              <w:t>;</w:t>
            </w:r>
          </w:p>
          <w:p w14:paraId="19509751" w14:textId="77777777" w:rsidR="00DA1DD6" w:rsidRPr="00DA1DD6" w:rsidRDefault="00DA1DD6" w:rsidP="00DA1DD6">
            <w:pPr>
              <w:pStyle w:val="Akapitzlist"/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1071"/>
              <w:jc w:val="both"/>
              <w:rPr>
                <w:rFonts w:ascii="Times New Roman" w:hAnsi="Times New Roman"/>
                <w:b/>
                <w:bCs/>
                <w:sz w:val="20"/>
              </w:rPr>
            </w:pPr>
          </w:p>
          <w:p w14:paraId="68997058" w14:textId="7BC29F2A" w:rsidR="001B186B" w:rsidRDefault="001B186B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6177D767" w14:textId="7460F728" w:rsidR="001B186B" w:rsidRPr="00DA1DD6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4D8F78C9" w14:textId="3BABB521" w:rsidR="001B186B" w:rsidRPr="00DA1DD6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  <w:r w:rsidRPr="008F0BA7">
              <w:rPr>
                <w:rFonts w:eastAsia="Calibri"/>
                <w:sz w:val="20"/>
              </w:rPr>
              <w:t xml:space="preserve"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</w:t>
            </w:r>
            <w:r w:rsidR="00580037">
              <w:rPr>
                <w:rFonts w:eastAsia="Calibri"/>
                <w:sz w:val="20"/>
              </w:rPr>
              <w:br/>
            </w:r>
            <w:r w:rsidRPr="008F0BA7">
              <w:rPr>
                <w:rFonts w:eastAsia="Calibri"/>
                <w:sz w:val="20"/>
              </w:rPr>
              <w:t>z działaniami Rosji destabilizujących sytuację na Ukrainie  (Dz. Urz. UE nr L 111 z 8.4.2022, str. 1 ), dalej: rozporządzenie 2022/576.</w:t>
            </w:r>
          </w:p>
          <w:p w14:paraId="70690507" w14:textId="77777777" w:rsidR="00DA1DD6" w:rsidRPr="008F0BA7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</w:p>
          <w:p w14:paraId="1419A637" w14:textId="1EE20E20" w:rsidR="001B186B" w:rsidRPr="00DA1DD6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sz w:val="20"/>
              </w:rPr>
            </w:pPr>
            <w:r w:rsidRPr="00DA1DD6">
              <w:rPr>
                <w:sz w:val="20"/>
              </w:rPr>
              <w:t>*</w:t>
            </w:r>
            <w:r>
              <w:rPr>
                <w:sz w:val="20"/>
              </w:rPr>
              <w:t xml:space="preserve"> </w:t>
            </w:r>
            <w:r w:rsidRPr="00DA1DD6">
              <w:rPr>
                <w:sz w:val="20"/>
              </w:rPr>
              <w:t>- właściwe zaznaczyć</w:t>
            </w:r>
          </w:p>
        </w:tc>
      </w:tr>
    </w:tbl>
    <w:p w14:paraId="1E9ADD4B" w14:textId="77777777" w:rsidR="00567284" w:rsidRDefault="00567284" w:rsidP="001B186B">
      <w:pPr>
        <w:spacing w:line="276" w:lineRule="auto"/>
        <w:rPr>
          <w:rFonts w:eastAsia="Calibri"/>
          <w:b/>
        </w:rPr>
      </w:pPr>
    </w:p>
    <w:p w14:paraId="5C2CEE03" w14:textId="77777777" w:rsidR="000B0567" w:rsidRDefault="000B0567" w:rsidP="000B0567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ZOBOWIĄZANIA W PRZYPADKU PRZYZNANIA ZAMÓWIENIA:</w:t>
      </w:r>
    </w:p>
    <w:p w14:paraId="42B3D104" w14:textId="77777777" w:rsidR="000B0567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0B0567" w14:paraId="7D2A132F" w14:textId="77777777" w:rsidTr="006C0904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65DD3" w14:textId="77777777" w:rsidR="000B0567" w:rsidRDefault="000B0567" w:rsidP="006C0904">
            <w:pPr>
              <w:spacing w:line="276" w:lineRule="auto"/>
              <w:rPr>
                <w:sz w:val="22"/>
              </w:rPr>
            </w:pPr>
          </w:p>
        </w:tc>
      </w:tr>
    </w:tbl>
    <w:p w14:paraId="5AAC781F" w14:textId="77777777" w:rsidR="008B7F6C" w:rsidRDefault="000B0567" w:rsidP="000B0567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       </w:t>
      </w:r>
    </w:p>
    <w:p w14:paraId="522EE05E" w14:textId="4E8836D5" w:rsidR="000B0567" w:rsidRDefault="000B0567" w:rsidP="000B0567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lastRenderedPageBreak/>
        <w:t xml:space="preserve">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0B0567" w14:paraId="37CB55C1" w14:textId="77777777" w:rsidTr="006C0904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25E5F" w14:textId="77777777" w:rsidR="000B0567" w:rsidRDefault="000B0567" w:rsidP="006C0904">
            <w:pPr>
              <w:spacing w:line="276" w:lineRule="auto"/>
              <w:rPr>
                <w:bCs/>
                <w:iCs/>
                <w:sz w:val="22"/>
              </w:rPr>
            </w:pPr>
          </w:p>
        </w:tc>
      </w:tr>
    </w:tbl>
    <w:p w14:paraId="0EA58EAE" w14:textId="1B48ABC5" w:rsidR="000B0567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  <w:rPr>
          <w:rFonts w:eastAsia="Calibri"/>
          <w:bCs/>
          <w:iCs/>
        </w:rPr>
      </w:pPr>
      <w:r w:rsidRPr="00794350">
        <w:rPr>
          <w:rFonts w:eastAsia="Calibri"/>
          <w:bCs/>
          <w:iCs/>
        </w:rPr>
        <w:t xml:space="preserve">Nr rachunku bankowego do </w:t>
      </w:r>
      <w:r>
        <w:rPr>
          <w:rFonts w:eastAsia="Calibri"/>
          <w:bCs/>
          <w:iCs/>
        </w:rPr>
        <w:t>zamówienia</w:t>
      </w:r>
      <w:r w:rsidRPr="00794350">
        <w:rPr>
          <w:rFonts w:eastAsia="Calibri"/>
          <w:bCs/>
          <w:iCs/>
        </w:rPr>
        <w:t>: ………………………………………………..</w:t>
      </w:r>
    </w:p>
    <w:p w14:paraId="005F5A38" w14:textId="77777777" w:rsidR="000B0567" w:rsidRPr="008B430C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  <w:rPr>
          <w:rFonts w:eastAsia="Calibri"/>
          <w:b/>
          <w:iCs/>
        </w:rPr>
      </w:pPr>
      <w:r w:rsidRPr="008B430C">
        <w:rPr>
          <w:rFonts w:eastAsia="Calibri"/>
          <w:b/>
          <w:iCs/>
        </w:rPr>
        <w:t>Adres do e-Doręczeń: ………………………. | nie posiadam adresu do e-Doręczeń*</w:t>
      </w:r>
    </w:p>
    <w:p w14:paraId="6514C1E0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85E9CAB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10AD42BC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>…………………………………………………………………………………………………</w:t>
      </w:r>
    </w:p>
    <w:p w14:paraId="61E5EE60" w14:textId="77777777" w:rsidR="000B0567" w:rsidRPr="008B430C" w:rsidRDefault="000B0567" w:rsidP="000B0567">
      <w:pPr>
        <w:spacing w:line="240" w:lineRule="auto"/>
        <w:jc w:val="center"/>
        <w:rPr>
          <w:sz w:val="20"/>
          <w:szCs w:val="16"/>
        </w:rPr>
      </w:pPr>
      <w:r w:rsidRPr="008B430C">
        <w:rPr>
          <w:b/>
          <w:i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CF6CF09" w14:textId="77777777" w:rsidR="000B0567" w:rsidRDefault="000B0567" w:rsidP="000B0567">
      <w:pPr>
        <w:rPr>
          <w:sz w:val="20"/>
          <w:szCs w:val="16"/>
        </w:rPr>
      </w:pPr>
    </w:p>
    <w:p w14:paraId="33717745" w14:textId="77777777" w:rsidR="000B0567" w:rsidRPr="008B430C" w:rsidRDefault="000B0567" w:rsidP="000B0567">
      <w:pPr>
        <w:rPr>
          <w:sz w:val="20"/>
          <w:szCs w:val="16"/>
        </w:rPr>
      </w:pPr>
      <w:r w:rsidRPr="008B430C">
        <w:rPr>
          <w:sz w:val="20"/>
          <w:szCs w:val="16"/>
        </w:rPr>
        <w:t xml:space="preserve">* - należy </w:t>
      </w:r>
      <w:r>
        <w:rPr>
          <w:sz w:val="20"/>
          <w:szCs w:val="16"/>
        </w:rPr>
        <w:t xml:space="preserve">podać lub </w:t>
      </w:r>
      <w:r w:rsidRPr="008B430C">
        <w:rPr>
          <w:sz w:val="20"/>
          <w:szCs w:val="16"/>
        </w:rPr>
        <w:t>zadeklarować</w:t>
      </w:r>
      <w:r>
        <w:rPr>
          <w:sz w:val="20"/>
          <w:szCs w:val="16"/>
        </w:rPr>
        <w:t xml:space="preserve"> nieposiadanie adresu do e-Doręczeń</w:t>
      </w:r>
    </w:p>
    <w:p w14:paraId="136309E1" w14:textId="5D4FAEE7" w:rsidR="00C54AA2" w:rsidRPr="008D40E2" w:rsidRDefault="00C54AA2" w:rsidP="008D40E2">
      <w:pPr>
        <w:ind w:left="5670"/>
        <w:jc w:val="center"/>
        <w:rPr>
          <w:b/>
          <w:bCs/>
        </w:rPr>
      </w:pPr>
    </w:p>
    <w:sectPr w:rsidR="00C54AA2" w:rsidRPr="008D40E2" w:rsidSect="00BA2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14" w:right="991" w:bottom="568" w:left="1134" w:header="567" w:footer="744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7C3DC" w14:textId="77777777" w:rsidR="003151E0" w:rsidRDefault="003151E0">
      <w:pPr>
        <w:spacing w:line="240" w:lineRule="auto"/>
      </w:pPr>
      <w:r>
        <w:separator/>
      </w:r>
    </w:p>
  </w:endnote>
  <w:endnote w:type="continuationSeparator" w:id="0">
    <w:p w14:paraId="1A4E940A" w14:textId="77777777" w:rsidR="003151E0" w:rsidRDefault="003151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D6C4" w14:textId="77777777" w:rsidR="00E90E0F" w:rsidRDefault="00E90E0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272EC" w14:textId="77777777" w:rsidR="00E90E0F" w:rsidRDefault="00E90E0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BCA6A" w14:textId="77777777" w:rsidR="00941543" w:rsidRDefault="00826E4E" w:rsidP="00941543">
    <w:pPr>
      <w:pStyle w:val="Stopka"/>
      <w:rPr>
        <w:sz w:val="22"/>
        <w:lang w:val="en-US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22E218E4" wp14:editId="56E1BA1E">
          <wp:simplePos x="0" y="0"/>
          <wp:positionH relativeFrom="column">
            <wp:posOffset>635</wp:posOffset>
          </wp:positionH>
          <wp:positionV relativeFrom="margin">
            <wp:posOffset>8110855</wp:posOffset>
          </wp:positionV>
          <wp:extent cx="742315" cy="706755"/>
          <wp:effectExtent l="0" t="0" r="0" b="0"/>
          <wp:wrapTight wrapText="bothSides">
            <wp:wrapPolygon edited="0">
              <wp:start x="0" y="0"/>
              <wp:lineTo x="0" y="20960"/>
              <wp:lineTo x="21064" y="20960"/>
              <wp:lineTo x="21064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543">
      <w:rPr>
        <w:color w:val="0000FF"/>
        <w:sz w:val="16"/>
        <w:lang w:val="en-US"/>
      </w:rPr>
      <w:t>________________________________________________________________________________________________________</w:t>
    </w:r>
    <w:r w:rsidR="00693CA9">
      <w:rPr>
        <w:color w:val="0000FF"/>
        <w:sz w:val="16"/>
        <w:lang w:val="en-US"/>
      </w:rPr>
      <w:t>__</w:t>
    </w:r>
    <w:r w:rsidR="001428FF">
      <w:rPr>
        <w:color w:val="0000FF"/>
        <w:sz w:val="16"/>
        <w:lang w:val="en-US"/>
      </w:rPr>
      <w:t>__</w:t>
    </w:r>
    <w:r w:rsidR="00BD0B84">
      <w:rPr>
        <w:color w:val="0000FF"/>
        <w:sz w:val="16"/>
        <w:lang w:val="en-US"/>
      </w:rPr>
      <w:t>___</w:t>
    </w:r>
    <w:r w:rsidR="001428FF">
      <w:rPr>
        <w:color w:val="0000FF"/>
        <w:sz w:val="16"/>
        <w:lang w:val="en-US"/>
      </w:rPr>
      <w:t>_________</w:t>
    </w:r>
    <w:r w:rsidR="00FB40BD">
      <w:rPr>
        <w:color w:val="0000FF"/>
        <w:sz w:val="16"/>
        <w:lang w:val="en-US"/>
      </w:rPr>
      <w:t>__</w:t>
    </w:r>
    <w:r w:rsidR="00941543">
      <w:rPr>
        <w:sz w:val="22"/>
        <w:lang w:val="en-US"/>
      </w:rPr>
      <w:t xml:space="preserve">              </w:t>
    </w:r>
  </w:p>
  <w:p w14:paraId="4FA11907" w14:textId="77777777" w:rsidR="004E1AE4" w:rsidRDefault="00941543" w:rsidP="004E1AE4">
    <w:pPr>
      <w:pStyle w:val="Stopka"/>
      <w:tabs>
        <w:tab w:val="clear" w:pos="4536"/>
        <w:tab w:val="clear" w:pos="9072"/>
      </w:tabs>
      <w:ind w:left="1418" w:firstLine="709"/>
      <w:jc w:val="right"/>
      <w:rPr>
        <w:lang w:val="en-US"/>
      </w:rPr>
    </w:pPr>
    <w:r>
      <w:rPr>
        <w:sz w:val="22"/>
        <w:lang w:val="en-US"/>
      </w:rPr>
      <w:t xml:space="preserve">          </w:t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>: (075)-75-37-201,</w:t>
    </w:r>
    <w:r w:rsidR="004E1AE4">
      <w:rPr>
        <w:sz w:val="18"/>
        <w:lang w:val="en-US"/>
      </w:rPr>
      <w:t xml:space="preserve"> </w:t>
    </w:r>
    <w:r w:rsidR="004E1AE4">
      <w:rPr>
        <w:color w:val="000000"/>
        <w:sz w:val="18"/>
        <w:lang w:val="en-US"/>
      </w:rPr>
      <w:t xml:space="preserve">tel. </w:t>
    </w:r>
    <w:proofErr w:type="spellStart"/>
    <w:r w:rsidR="004E1AE4">
      <w:rPr>
        <w:color w:val="000000"/>
        <w:sz w:val="18"/>
        <w:lang w:val="en-US"/>
      </w:rPr>
      <w:t>centrala</w:t>
    </w:r>
    <w:proofErr w:type="spellEnd"/>
    <w:r w:rsidR="004E1AE4">
      <w:rPr>
        <w:sz w:val="18"/>
        <w:lang w:val="en-US"/>
      </w:rPr>
      <w:t>: (075)-75-37-100</w:t>
    </w:r>
  </w:p>
  <w:p w14:paraId="7249F72F" w14:textId="77777777" w:rsidR="004E1AE4" w:rsidRDefault="00074226" w:rsidP="00074226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</w:r>
    <w:r w:rsidR="00941543">
      <w:rPr>
        <w:sz w:val="18"/>
        <w:lang w:val="en-US"/>
      </w:rPr>
      <w:t xml:space="preserve"> fax: (075)-75-42-335</w:t>
    </w:r>
  </w:p>
  <w:p w14:paraId="1A9CB785" w14:textId="77777777" w:rsidR="00941543" w:rsidRDefault="00941543" w:rsidP="004E1AE4">
    <w:pPr>
      <w:pStyle w:val="Stopka"/>
      <w:tabs>
        <w:tab w:val="clear" w:pos="4536"/>
        <w:tab w:val="clear" w:pos="9072"/>
      </w:tabs>
      <w:ind w:left="1418" w:firstLine="709"/>
      <w:jc w:val="right"/>
      <w:rPr>
        <w:lang w:val="en-US"/>
      </w:rPr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1B95B" w14:textId="77777777" w:rsidR="003151E0" w:rsidRDefault="003151E0">
      <w:pPr>
        <w:spacing w:line="240" w:lineRule="auto"/>
      </w:pPr>
      <w:r>
        <w:separator/>
      </w:r>
    </w:p>
  </w:footnote>
  <w:footnote w:type="continuationSeparator" w:id="0">
    <w:p w14:paraId="01514139" w14:textId="77777777" w:rsidR="003151E0" w:rsidRDefault="003151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21BC6" w14:textId="77777777" w:rsidR="00E90E0F" w:rsidRDefault="00E90E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BA86D" w14:textId="77777777" w:rsidR="003D0988" w:rsidRPr="00941543" w:rsidRDefault="003D0988" w:rsidP="00941543">
    <w:pPr>
      <w:pStyle w:val="Nagwek"/>
    </w:pPr>
    <w:r w:rsidRPr="00941543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067D" w14:textId="77777777" w:rsidR="00B35E02" w:rsidRPr="005B5C40" w:rsidRDefault="00941543" w:rsidP="00E90E0F">
    <w:pPr>
      <w:pStyle w:val="Bezodstpw"/>
      <w:ind w:left="1560"/>
      <w:rPr>
        <w:rFonts w:ascii="Times New Roman" w:hAnsi="Times New Roman" w:cs="Times New Roman"/>
        <w:b/>
        <w:sz w:val="32"/>
        <w:szCs w:val="32"/>
      </w:rPr>
    </w:pPr>
    <w:r w:rsidRPr="005B5C40">
      <w:rPr>
        <w:rFonts w:ascii="Times New Roman" w:hAnsi="Times New Roman" w:cs="Times New Roman"/>
        <w:b/>
        <w:sz w:val="32"/>
        <w:szCs w:val="32"/>
      </w:rPr>
      <w:t>WOJEWÓDZKIE CENTRUM SZPITALNE</w:t>
    </w:r>
  </w:p>
  <w:p w14:paraId="14529CE4" w14:textId="77777777" w:rsidR="003903B1" w:rsidRDefault="001E410F" w:rsidP="0025726B">
    <w:pPr>
      <w:pStyle w:val="Bezodstpw"/>
      <w:ind w:left="1418" w:firstLine="709"/>
      <w:rPr>
        <w:rFonts w:ascii="Times New Roman" w:hAnsi="Times New Roman" w:cs="Times New Roman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697CAED2" wp14:editId="6F4BA473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353820" cy="656397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820" cy="656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E4E" w:rsidRPr="005B5C40"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43F0BAC6" wp14:editId="053A2675">
          <wp:simplePos x="0" y="0"/>
          <wp:positionH relativeFrom="column">
            <wp:posOffset>4733925</wp:posOffset>
          </wp:positionH>
          <wp:positionV relativeFrom="margin">
            <wp:posOffset>-869950</wp:posOffset>
          </wp:positionV>
          <wp:extent cx="1479550" cy="565150"/>
          <wp:effectExtent l="0" t="0" r="0" b="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FAC">
      <w:rPr>
        <w:rFonts w:ascii="Times New Roman" w:hAnsi="Times New Roman" w:cs="Times New Roman"/>
        <w:b/>
        <w:sz w:val="32"/>
        <w:szCs w:val="32"/>
      </w:rPr>
      <w:t xml:space="preserve">   </w:t>
    </w:r>
    <w:r w:rsidR="00B35E02" w:rsidRPr="005B5C40">
      <w:rPr>
        <w:rFonts w:ascii="Times New Roman" w:hAnsi="Times New Roman" w:cs="Times New Roman"/>
        <w:b/>
        <w:sz w:val="32"/>
        <w:szCs w:val="32"/>
      </w:rPr>
      <w:t>K</w:t>
    </w:r>
    <w:r w:rsidR="00941543" w:rsidRPr="005B5C40">
      <w:rPr>
        <w:rFonts w:ascii="Times New Roman" w:hAnsi="Times New Roman" w:cs="Times New Roman"/>
        <w:b/>
        <w:sz w:val="32"/>
        <w:szCs w:val="32"/>
      </w:rPr>
      <w:t>OTLINY JELENIOGÓRSKIEJ</w:t>
    </w:r>
  </w:p>
  <w:p w14:paraId="40598223" w14:textId="77777777" w:rsidR="00B35E02" w:rsidRPr="005B5C40" w:rsidRDefault="009B6FAC" w:rsidP="00C54AA2">
    <w:pPr>
      <w:pStyle w:val="Bezodstpw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    </w:t>
    </w:r>
    <w:r w:rsidR="001E410F">
      <w:rPr>
        <w:rFonts w:ascii="Times New Roman" w:hAnsi="Times New Roman" w:cs="Times New Roman"/>
        <w:sz w:val="28"/>
        <w:szCs w:val="28"/>
      </w:rPr>
      <w:tab/>
    </w:r>
    <w:r w:rsidR="001E410F">
      <w:rPr>
        <w:rFonts w:ascii="Times New Roman" w:hAnsi="Times New Roman" w:cs="Times New Roman"/>
        <w:sz w:val="28"/>
        <w:szCs w:val="28"/>
      </w:rPr>
      <w:tab/>
    </w:r>
    <w:r w:rsidR="001E410F">
      <w:rPr>
        <w:rFonts w:ascii="Times New Roman" w:hAnsi="Times New Roman" w:cs="Times New Roman"/>
        <w:sz w:val="28"/>
        <w:szCs w:val="28"/>
      </w:rPr>
      <w:tab/>
    </w:r>
    <w:r w:rsidR="00941543" w:rsidRPr="005B5C40">
      <w:rPr>
        <w:rFonts w:ascii="Times New Roman" w:hAnsi="Times New Roman" w:cs="Times New Roman"/>
        <w:sz w:val="28"/>
        <w:szCs w:val="28"/>
      </w:rPr>
      <w:t>58 - 506 Jelenia Góra, ul. Ogińskieg</w:t>
    </w:r>
    <w:r w:rsidR="00B35E02" w:rsidRPr="005B5C40">
      <w:rPr>
        <w:rFonts w:ascii="Times New Roman" w:hAnsi="Times New Roman" w:cs="Times New Roman"/>
        <w:sz w:val="28"/>
        <w:szCs w:val="28"/>
      </w:rPr>
      <w:t>o 6</w:t>
    </w:r>
  </w:p>
  <w:p w14:paraId="44E2521B" w14:textId="77777777" w:rsidR="00805783" w:rsidRPr="005B5C40" w:rsidRDefault="00941543" w:rsidP="003903B1">
    <w:pPr>
      <w:pStyle w:val="Bezodstpw"/>
      <w:ind w:left="1418" w:firstLine="709"/>
      <w:jc w:val="center"/>
    </w:pPr>
    <w:r w:rsidRPr="005B5C40">
      <w:rPr>
        <w:rFonts w:ascii="Times New Roman" w:hAnsi="Times New Roman" w:cs="Times New Roman"/>
      </w:rPr>
      <w:t>NIP: 611-12-13-469, REGON: 000293640</w:t>
    </w:r>
  </w:p>
  <w:p w14:paraId="3974A409" w14:textId="77777777" w:rsidR="00805783" w:rsidRDefault="00805783" w:rsidP="00805783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__________________________________________________________________________________________________</w:t>
    </w:r>
  </w:p>
  <w:p w14:paraId="4AC5B906" w14:textId="77777777" w:rsidR="00B35E02" w:rsidRDefault="00B35E02" w:rsidP="00805783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447610"/>
    <w:multiLevelType w:val="hybridMultilevel"/>
    <w:tmpl w:val="2432F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3" w15:restartNumberingAfterBreak="0">
    <w:nsid w:val="08C22B5D"/>
    <w:multiLevelType w:val="hybridMultilevel"/>
    <w:tmpl w:val="AD04E516"/>
    <w:lvl w:ilvl="0" w:tplc="E4D8D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A0364"/>
    <w:multiLevelType w:val="hybridMultilevel"/>
    <w:tmpl w:val="193EE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F30C4"/>
    <w:multiLevelType w:val="hybridMultilevel"/>
    <w:tmpl w:val="61743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E4EC1"/>
    <w:multiLevelType w:val="hybridMultilevel"/>
    <w:tmpl w:val="23FE2FF2"/>
    <w:lvl w:ilvl="0" w:tplc="E4D8D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36576"/>
    <w:multiLevelType w:val="hybridMultilevel"/>
    <w:tmpl w:val="77D6AE60"/>
    <w:lvl w:ilvl="0" w:tplc="E4D8D6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A8C088C"/>
    <w:multiLevelType w:val="hybridMultilevel"/>
    <w:tmpl w:val="D2465FC8"/>
    <w:lvl w:ilvl="0" w:tplc="9D46FBF0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32CEB"/>
    <w:multiLevelType w:val="multilevel"/>
    <w:tmpl w:val="ED74FCA0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  <w:rPr>
        <w:rFonts w:ascii="Times New Roman" w:hAnsi="Times New Roman" w:cs="Times New Roman"/>
        <w:b w:val="0"/>
        <w:bCs w:val="0"/>
      </w:r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5577A4B"/>
    <w:multiLevelType w:val="hybridMultilevel"/>
    <w:tmpl w:val="83B09B88"/>
    <w:lvl w:ilvl="0" w:tplc="5D74B294">
      <w:start w:val="1"/>
      <w:numFmt w:val="decimal"/>
      <w:lvlText w:val="%1)"/>
      <w:lvlJc w:val="left"/>
      <w:pPr>
        <w:ind w:left="3763" w:hanging="360"/>
      </w:pPr>
      <w:rPr>
        <w:rFonts w:hint="default"/>
        <w:b w:val="0"/>
        <w:bCs/>
        <w:color w:val="auto"/>
      </w:rPr>
    </w:lvl>
    <w:lvl w:ilvl="1" w:tplc="0415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1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3A40D3D"/>
    <w:multiLevelType w:val="hybridMultilevel"/>
    <w:tmpl w:val="C50E280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9D20745"/>
    <w:multiLevelType w:val="hybridMultilevel"/>
    <w:tmpl w:val="B42206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5624A"/>
    <w:multiLevelType w:val="hybridMultilevel"/>
    <w:tmpl w:val="266AF490"/>
    <w:lvl w:ilvl="0" w:tplc="C40A6AE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F69FB"/>
    <w:multiLevelType w:val="hybridMultilevel"/>
    <w:tmpl w:val="16D64F92"/>
    <w:lvl w:ilvl="0" w:tplc="64D6D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83BA6"/>
    <w:multiLevelType w:val="hybridMultilevel"/>
    <w:tmpl w:val="27786F38"/>
    <w:lvl w:ilvl="0" w:tplc="B31A5C2A">
      <w:start w:val="1"/>
      <w:numFmt w:val="bullet"/>
      <w:lvlText w:val=""/>
      <w:lvlJc w:val="left"/>
      <w:pPr>
        <w:ind w:left="10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7" w15:restartNumberingAfterBreak="0">
    <w:nsid w:val="6A005D70"/>
    <w:multiLevelType w:val="hybridMultilevel"/>
    <w:tmpl w:val="DA14E51A"/>
    <w:lvl w:ilvl="0" w:tplc="E4D8D6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F196F95"/>
    <w:multiLevelType w:val="hybridMultilevel"/>
    <w:tmpl w:val="3B127E76"/>
    <w:lvl w:ilvl="0" w:tplc="5B66A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A5F5346"/>
    <w:multiLevelType w:val="hybridMultilevel"/>
    <w:tmpl w:val="3CA2A3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818662">
    <w:abstractNumId w:val="0"/>
  </w:num>
  <w:num w:numId="2" w16cid:durableId="1916353903">
    <w:abstractNumId w:val="18"/>
  </w:num>
  <w:num w:numId="3" w16cid:durableId="2117866732">
    <w:abstractNumId w:val="12"/>
  </w:num>
  <w:num w:numId="4" w16cid:durableId="1000541803">
    <w:abstractNumId w:val="15"/>
  </w:num>
  <w:num w:numId="5" w16cid:durableId="692346850">
    <w:abstractNumId w:val="5"/>
  </w:num>
  <w:num w:numId="6" w16cid:durableId="803736292">
    <w:abstractNumId w:val="4"/>
  </w:num>
  <w:num w:numId="7" w16cid:durableId="1951861202">
    <w:abstractNumId w:val="19"/>
  </w:num>
  <w:num w:numId="8" w16cid:durableId="147796260">
    <w:abstractNumId w:val="7"/>
  </w:num>
  <w:num w:numId="9" w16cid:durableId="1549493672">
    <w:abstractNumId w:val="17"/>
  </w:num>
  <w:num w:numId="10" w16cid:durableId="684597954">
    <w:abstractNumId w:val="6"/>
  </w:num>
  <w:num w:numId="11" w16cid:durableId="909314654">
    <w:abstractNumId w:val="14"/>
  </w:num>
  <w:num w:numId="12" w16cid:durableId="447047975">
    <w:abstractNumId w:val="1"/>
  </w:num>
  <w:num w:numId="13" w16cid:durableId="2077970166">
    <w:abstractNumId w:val="8"/>
  </w:num>
  <w:num w:numId="14" w16cid:durableId="1946035316">
    <w:abstractNumId w:val="3"/>
  </w:num>
  <w:num w:numId="15" w16cid:durableId="1835874117">
    <w:abstractNumId w:val="10"/>
  </w:num>
  <w:num w:numId="16" w16cid:durableId="82190593">
    <w:abstractNumId w:val="2"/>
  </w:num>
  <w:num w:numId="17" w16cid:durableId="1197935536">
    <w:abstractNumId w:val="11"/>
    <w:lvlOverride w:ilvl="0">
      <w:startOverride w:val="1"/>
    </w:lvlOverride>
  </w:num>
  <w:num w:numId="18" w16cid:durableId="394469513">
    <w:abstractNumId w:val="13"/>
  </w:num>
  <w:num w:numId="19" w16cid:durableId="498229515">
    <w:abstractNumId w:val="9"/>
    <w:lvlOverride w:ilvl="0">
      <w:startOverride w:val="1"/>
    </w:lvlOverride>
  </w:num>
  <w:num w:numId="20" w16cid:durableId="180304175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 stroke="f">
      <v:fill color="white" opacity="0" color2="black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58D"/>
    <w:rsid w:val="00000EC6"/>
    <w:rsid w:val="00005A5A"/>
    <w:rsid w:val="0001464F"/>
    <w:rsid w:val="00016CBD"/>
    <w:rsid w:val="00074226"/>
    <w:rsid w:val="00075071"/>
    <w:rsid w:val="00075A96"/>
    <w:rsid w:val="00082454"/>
    <w:rsid w:val="000A5917"/>
    <w:rsid w:val="000B0567"/>
    <w:rsid w:val="000B240C"/>
    <w:rsid w:val="000B7E1E"/>
    <w:rsid w:val="000C00B5"/>
    <w:rsid w:val="000F51EC"/>
    <w:rsid w:val="00100324"/>
    <w:rsid w:val="00102DC7"/>
    <w:rsid w:val="001109E2"/>
    <w:rsid w:val="0012058D"/>
    <w:rsid w:val="001428FF"/>
    <w:rsid w:val="001429F7"/>
    <w:rsid w:val="00147DD5"/>
    <w:rsid w:val="00156DC9"/>
    <w:rsid w:val="00157178"/>
    <w:rsid w:val="00177395"/>
    <w:rsid w:val="001A1A46"/>
    <w:rsid w:val="001B186B"/>
    <w:rsid w:val="001C5B21"/>
    <w:rsid w:val="001E410F"/>
    <w:rsid w:val="001F7829"/>
    <w:rsid w:val="002011E4"/>
    <w:rsid w:val="002333FA"/>
    <w:rsid w:val="002401C8"/>
    <w:rsid w:val="00244BD8"/>
    <w:rsid w:val="00245C43"/>
    <w:rsid w:val="0025726B"/>
    <w:rsid w:val="002940EC"/>
    <w:rsid w:val="002A4AFC"/>
    <w:rsid w:val="002B4816"/>
    <w:rsid w:val="002D748F"/>
    <w:rsid w:val="002E2F01"/>
    <w:rsid w:val="003151E0"/>
    <w:rsid w:val="00316F8A"/>
    <w:rsid w:val="00320766"/>
    <w:rsid w:val="00325518"/>
    <w:rsid w:val="00325A0D"/>
    <w:rsid w:val="00325B03"/>
    <w:rsid w:val="0034230F"/>
    <w:rsid w:val="003903B1"/>
    <w:rsid w:val="00397FFD"/>
    <w:rsid w:val="003B13D9"/>
    <w:rsid w:val="003C2303"/>
    <w:rsid w:val="003D0988"/>
    <w:rsid w:val="00403060"/>
    <w:rsid w:val="004271D8"/>
    <w:rsid w:val="004375C7"/>
    <w:rsid w:val="00454863"/>
    <w:rsid w:val="00485F1A"/>
    <w:rsid w:val="00491641"/>
    <w:rsid w:val="004A54A5"/>
    <w:rsid w:val="004B11BD"/>
    <w:rsid w:val="004B5EF7"/>
    <w:rsid w:val="004B6104"/>
    <w:rsid w:val="004C4977"/>
    <w:rsid w:val="004C7FDD"/>
    <w:rsid w:val="004D5C37"/>
    <w:rsid w:val="004E1AE4"/>
    <w:rsid w:val="004F453B"/>
    <w:rsid w:val="004F6708"/>
    <w:rsid w:val="00507A0A"/>
    <w:rsid w:val="005177D3"/>
    <w:rsid w:val="00546A44"/>
    <w:rsid w:val="00553E98"/>
    <w:rsid w:val="00567284"/>
    <w:rsid w:val="0057235F"/>
    <w:rsid w:val="00580037"/>
    <w:rsid w:val="005B5C40"/>
    <w:rsid w:val="005D507F"/>
    <w:rsid w:val="005E6D0E"/>
    <w:rsid w:val="00611996"/>
    <w:rsid w:val="00624564"/>
    <w:rsid w:val="006506DF"/>
    <w:rsid w:val="006623CC"/>
    <w:rsid w:val="00675D90"/>
    <w:rsid w:val="00676BDD"/>
    <w:rsid w:val="006840F4"/>
    <w:rsid w:val="0068551F"/>
    <w:rsid w:val="006866CB"/>
    <w:rsid w:val="00690749"/>
    <w:rsid w:val="00693CA9"/>
    <w:rsid w:val="006A0562"/>
    <w:rsid w:val="006B1D4B"/>
    <w:rsid w:val="006E4ABC"/>
    <w:rsid w:val="006F1812"/>
    <w:rsid w:val="006F54F7"/>
    <w:rsid w:val="006F632A"/>
    <w:rsid w:val="00702531"/>
    <w:rsid w:val="007056B9"/>
    <w:rsid w:val="00737997"/>
    <w:rsid w:val="0074264E"/>
    <w:rsid w:val="00750AE4"/>
    <w:rsid w:val="00774640"/>
    <w:rsid w:val="00780813"/>
    <w:rsid w:val="00785013"/>
    <w:rsid w:val="00785A23"/>
    <w:rsid w:val="00785B70"/>
    <w:rsid w:val="007947D2"/>
    <w:rsid w:val="007A2412"/>
    <w:rsid w:val="007A2A7D"/>
    <w:rsid w:val="007A4DC5"/>
    <w:rsid w:val="007D2515"/>
    <w:rsid w:val="007D3D5E"/>
    <w:rsid w:val="007E059B"/>
    <w:rsid w:val="00801813"/>
    <w:rsid w:val="00801DEC"/>
    <w:rsid w:val="00802A69"/>
    <w:rsid w:val="00803B30"/>
    <w:rsid w:val="00805783"/>
    <w:rsid w:val="00814C33"/>
    <w:rsid w:val="00824F5B"/>
    <w:rsid w:val="00826E4E"/>
    <w:rsid w:val="008B7F6C"/>
    <w:rsid w:val="008D40E2"/>
    <w:rsid w:val="008F1102"/>
    <w:rsid w:val="008F3AE5"/>
    <w:rsid w:val="00903C0B"/>
    <w:rsid w:val="0091484B"/>
    <w:rsid w:val="0093662A"/>
    <w:rsid w:val="009405E0"/>
    <w:rsid w:val="00940BD3"/>
    <w:rsid w:val="00941543"/>
    <w:rsid w:val="0094223A"/>
    <w:rsid w:val="00946369"/>
    <w:rsid w:val="00956164"/>
    <w:rsid w:val="00962B7E"/>
    <w:rsid w:val="009819D2"/>
    <w:rsid w:val="00985E41"/>
    <w:rsid w:val="00991253"/>
    <w:rsid w:val="00992FCD"/>
    <w:rsid w:val="009945C0"/>
    <w:rsid w:val="009B6FAC"/>
    <w:rsid w:val="009C2B2B"/>
    <w:rsid w:val="009F3DAF"/>
    <w:rsid w:val="00A35B68"/>
    <w:rsid w:val="00A61B6B"/>
    <w:rsid w:val="00A92E7B"/>
    <w:rsid w:val="00A9391B"/>
    <w:rsid w:val="00AB147B"/>
    <w:rsid w:val="00AC3B4A"/>
    <w:rsid w:val="00AD05E1"/>
    <w:rsid w:val="00AE6B1E"/>
    <w:rsid w:val="00AE6E8C"/>
    <w:rsid w:val="00AE73FF"/>
    <w:rsid w:val="00AF45C1"/>
    <w:rsid w:val="00B0495B"/>
    <w:rsid w:val="00B128F7"/>
    <w:rsid w:val="00B2448F"/>
    <w:rsid w:val="00B24678"/>
    <w:rsid w:val="00B30C4E"/>
    <w:rsid w:val="00B35E02"/>
    <w:rsid w:val="00B61F1A"/>
    <w:rsid w:val="00B72E29"/>
    <w:rsid w:val="00B74FFF"/>
    <w:rsid w:val="00B82D8F"/>
    <w:rsid w:val="00B838C4"/>
    <w:rsid w:val="00B90EA7"/>
    <w:rsid w:val="00BA2B3B"/>
    <w:rsid w:val="00BC05B6"/>
    <w:rsid w:val="00BD0B84"/>
    <w:rsid w:val="00BD7DCE"/>
    <w:rsid w:val="00C015B6"/>
    <w:rsid w:val="00C04435"/>
    <w:rsid w:val="00C12E00"/>
    <w:rsid w:val="00C531BF"/>
    <w:rsid w:val="00C54AA2"/>
    <w:rsid w:val="00C60FA8"/>
    <w:rsid w:val="00C61FC8"/>
    <w:rsid w:val="00C66452"/>
    <w:rsid w:val="00C82E43"/>
    <w:rsid w:val="00C846BA"/>
    <w:rsid w:val="00C94895"/>
    <w:rsid w:val="00CA2193"/>
    <w:rsid w:val="00D609BD"/>
    <w:rsid w:val="00D962DA"/>
    <w:rsid w:val="00DA1DD6"/>
    <w:rsid w:val="00DC6D18"/>
    <w:rsid w:val="00DC6F47"/>
    <w:rsid w:val="00E041D9"/>
    <w:rsid w:val="00E21200"/>
    <w:rsid w:val="00E42E84"/>
    <w:rsid w:val="00E46B40"/>
    <w:rsid w:val="00E54BA7"/>
    <w:rsid w:val="00E55E17"/>
    <w:rsid w:val="00E67140"/>
    <w:rsid w:val="00E7204D"/>
    <w:rsid w:val="00E7321E"/>
    <w:rsid w:val="00E90E0F"/>
    <w:rsid w:val="00EA53A0"/>
    <w:rsid w:val="00EE462E"/>
    <w:rsid w:val="00EF04C0"/>
    <w:rsid w:val="00FA2B1D"/>
    <w:rsid w:val="00FB40BD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 opacity="0" color2="black"/>
      <v:stroke on="f"/>
    </o:shapedefaults>
    <o:shapelayout v:ext="edit">
      <o:idmap v:ext="edit" data="2"/>
    </o:shapelayout>
  </w:shapeDefaults>
  <w:doNotEmbedSmartTags/>
  <w:decimalSymbol w:val=","/>
  <w:listSeparator w:val=";"/>
  <w14:docId w14:val="2A96DDDB"/>
  <w15:chartTrackingRefBased/>
  <w15:docId w15:val="{8B3DF5AA-AC1F-44EF-AD26-4760341B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customStyle="1" w:styleId="Tekstblokowy1">
    <w:name w:val="Tekst blokowy1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71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67140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uiPriority w:val="99"/>
    <w:semiHidden/>
    <w:unhideWhenUsed/>
    <w:rsid w:val="00737997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link w:val="TytuZnak"/>
    <w:uiPriority w:val="10"/>
    <w:qFormat/>
    <w:rsid w:val="00147DD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147DD5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character" w:customStyle="1" w:styleId="StopkaZnak">
    <w:name w:val="Stopka Znak"/>
    <w:link w:val="Stopka"/>
    <w:rsid w:val="00941543"/>
    <w:rPr>
      <w:sz w:val="24"/>
      <w:lang w:eastAsia="ar-SA"/>
    </w:rPr>
  </w:style>
  <w:style w:type="table" w:styleId="Tabela-Siatka">
    <w:name w:val="Table Grid"/>
    <w:basedOn w:val="Standardowy"/>
    <w:uiPriority w:val="39"/>
    <w:rsid w:val="00325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0749"/>
    <w:pPr>
      <w:suppressAutoHyphens w:val="0"/>
      <w:spacing w:before="100" w:beforeAutospacing="1" w:after="100" w:afterAutospacing="1" w:line="240" w:lineRule="auto"/>
    </w:pPr>
    <w:rPr>
      <w:szCs w:val="24"/>
      <w:lang w:eastAsia="pl-PL"/>
    </w:rPr>
  </w:style>
  <w:style w:type="character" w:styleId="Pogrubienie">
    <w:name w:val="Strong"/>
    <w:uiPriority w:val="22"/>
    <w:qFormat/>
    <w:rsid w:val="00690749"/>
    <w:rPr>
      <w:b/>
      <w:bCs/>
    </w:rPr>
  </w:style>
  <w:style w:type="paragraph" w:customStyle="1" w:styleId="Zwykytekst1">
    <w:name w:val="Zwykły tekst1"/>
    <w:basedOn w:val="Normalny"/>
    <w:rsid w:val="00B90EA7"/>
    <w:pPr>
      <w:suppressAutoHyphens w:val="0"/>
      <w:spacing w:line="240" w:lineRule="auto"/>
    </w:pPr>
    <w:rPr>
      <w:rFonts w:ascii="Courier New" w:hAnsi="Courier New"/>
      <w:sz w:val="20"/>
      <w:lang w:eastAsia="pl-PL"/>
    </w:rPr>
  </w:style>
  <w:style w:type="character" w:customStyle="1" w:styleId="Teksttreci14">
    <w:name w:val="Tekst treści14"/>
    <w:uiPriority w:val="99"/>
    <w:rsid w:val="00B90EA7"/>
    <w:rPr>
      <w:rFonts w:ascii="Arial" w:hAnsi="Arial" w:cs="Arial"/>
      <w:color w:val="0000FF"/>
      <w:sz w:val="18"/>
      <w:szCs w:val="18"/>
      <w:shd w:val="clear" w:color="auto" w:fill="FFFFFF"/>
    </w:rPr>
  </w:style>
  <w:style w:type="paragraph" w:styleId="Akapitzlist">
    <w:name w:val="List Paragraph"/>
    <w:basedOn w:val="Normalny"/>
    <w:rsid w:val="001B186B"/>
    <w:pPr>
      <w:suppressAutoHyphens w:val="0"/>
      <w:autoSpaceDN w:val="0"/>
      <w:spacing w:after="160" w:line="254" w:lineRule="auto"/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0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ogos\Desktop\Wz&#243;r%20og&#243;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829BE-1367-475C-8C47-E54ED2201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ogólny</Template>
  <TotalTime>12</TotalTime>
  <Pages>2</Pages>
  <Words>408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xxx</dc:creator>
  <cp:keywords/>
  <cp:lastModifiedBy>Przemysław Bogdanowicz</cp:lastModifiedBy>
  <cp:revision>11</cp:revision>
  <cp:lastPrinted>2023-08-10T09:34:00Z</cp:lastPrinted>
  <dcterms:created xsi:type="dcterms:W3CDTF">2025-02-24T08:39:00Z</dcterms:created>
  <dcterms:modified xsi:type="dcterms:W3CDTF">2025-04-02T10:24:00Z</dcterms:modified>
</cp:coreProperties>
</file>