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D40C6D" w14:textId="362851A0" w:rsidR="001B186B" w:rsidRDefault="001B186B" w:rsidP="001B186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>Załącznik Nr 2 -</w:t>
      </w:r>
      <w:r w:rsidR="00567284">
        <w:rPr>
          <w:rFonts w:eastAsia="Calibri"/>
          <w:b/>
          <w:sz w:val="22"/>
          <w:szCs w:val="22"/>
        </w:rPr>
        <w:t xml:space="preserve"> </w:t>
      </w:r>
      <w:r w:rsidR="00580037">
        <w:rPr>
          <w:rFonts w:eastAsia="Calibri"/>
          <w:b/>
          <w:sz w:val="22"/>
          <w:szCs w:val="22"/>
        </w:rPr>
        <w:t>F</w:t>
      </w:r>
      <w:r>
        <w:rPr>
          <w:rFonts w:eastAsia="Calibri"/>
          <w:b/>
          <w:sz w:val="22"/>
          <w:szCs w:val="22"/>
        </w:rPr>
        <w:t>ormularz ofert</w:t>
      </w:r>
      <w:r w:rsidR="00580037">
        <w:rPr>
          <w:rFonts w:eastAsia="Calibri"/>
          <w:b/>
          <w:sz w:val="22"/>
          <w:szCs w:val="22"/>
        </w:rPr>
        <w:t>ow</w:t>
      </w:r>
      <w:r>
        <w:rPr>
          <w:rFonts w:eastAsia="Calibri"/>
          <w:b/>
          <w:sz w:val="22"/>
          <w:szCs w:val="22"/>
        </w:rPr>
        <w:t>y</w:t>
      </w:r>
    </w:p>
    <w:p w14:paraId="48ED5CD5" w14:textId="77777777" w:rsidR="001B186B" w:rsidRDefault="001B186B" w:rsidP="001B186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70"/>
        <w:gridCol w:w="5001"/>
      </w:tblGrid>
      <w:tr w:rsidR="001B186B" w:rsidRPr="00B72C19" w14:paraId="4891ED9F" w14:textId="77777777" w:rsidTr="00B72C19">
        <w:trPr>
          <w:trHeight w:val="468"/>
        </w:trPr>
        <w:tc>
          <w:tcPr>
            <w:tcW w:w="2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0F29CD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36FD2" w14:textId="7D715419" w:rsidR="001B186B" w:rsidRPr="00B72C19" w:rsidRDefault="00B72C19" w:rsidP="00B72C19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sz w:val="20"/>
                <w:lang w:eastAsia="pl-PL"/>
              </w:rPr>
            </w:pPr>
            <w:r w:rsidRPr="00B72C19">
              <w:rPr>
                <w:b/>
                <w:sz w:val="20"/>
                <w:lang w:eastAsia="pl-PL"/>
              </w:rPr>
              <w:t>Dzierżawa 80 szt. aparatów produkujących tlen</w:t>
            </w:r>
            <w:r>
              <w:rPr>
                <w:b/>
                <w:sz w:val="20"/>
                <w:lang w:eastAsia="pl-PL"/>
              </w:rPr>
              <w:br/>
            </w:r>
            <w:r w:rsidRPr="00B72C19">
              <w:rPr>
                <w:b/>
                <w:sz w:val="20"/>
                <w:lang w:eastAsia="pl-PL"/>
              </w:rPr>
              <w:t>– koncentratorów tlenu wraz z wyposażeniem na potrzeby Poradni Domowego Leczenia Tlenem oraz Hospicjum Domowego</w:t>
            </w:r>
          </w:p>
          <w:p w14:paraId="7F70D9FF" w14:textId="77777777" w:rsidR="00567284" w:rsidRPr="00B72C19" w:rsidRDefault="00567284" w:rsidP="000334D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bCs/>
                <w:sz w:val="20"/>
              </w:rPr>
            </w:pPr>
          </w:p>
          <w:p w14:paraId="01A596AC" w14:textId="4F715AE9" w:rsidR="001B186B" w:rsidRPr="00B72C19" w:rsidRDefault="001B186B" w:rsidP="000334D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bCs/>
                <w:sz w:val="20"/>
              </w:rPr>
            </w:pPr>
            <w:r w:rsidRPr="00B72C19">
              <w:rPr>
                <w:b/>
                <w:bCs/>
                <w:sz w:val="20"/>
              </w:rPr>
              <w:t xml:space="preserve">ZAPYTANIE OFERTOWE </w:t>
            </w:r>
            <w:r w:rsidRPr="00B72C19">
              <w:rPr>
                <w:rFonts w:eastAsia="Calibri"/>
                <w:b/>
                <w:sz w:val="20"/>
              </w:rPr>
              <w:t>NPU/</w:t>
            </w:r>
            <w:r w:rsidR="00567284" w:rsidRPr="00B72C19">
              <w:rPr>
                <w:rFonts w:eastAsia="Calibri"/>
                <w:b/>
                <w:sz w:val="20"/>
              </w:rPr>
              <w:t>00</w:t>
            </w:r>
            <w:r w:rsidR="00B72C19" w:rsidRPr="00B72C19">
              <w:rPr>
                <w:rFonts w:eastAsia="Calibri"/>
                <w:b/>
                <w:sz w:val="20"/>
              </w:rPr>
              <w:t>382</w:t>
            </w:r>
            <w:r w:rsidRPr="00B72C19">
              <w:rPr>
                <w:rFonts w:eastAsia="Calibri"/>
                <w:b/>
                <w:sz w:val="20"/>
              </w:rPr>
              <w:t>/202</w:t>
            </w:r>
            <w:r w:rsidR="000B0567" w:rsidRPr="00B72C19">
              <w:rPr>
                <w:rFonts w:eastAsia="Calibri"/>
                <w:b/>
                <w:sz w:val="20"/>
              </w:rPr>
              <w:t>5</w:t>
            </w:r>
          </w:p>
        </w:tc>
      </w:tr>
      <w:tr w:rsidR="001B186B" w:rsidRPr="00B72C19" w14:paraId="1F1BCF22" w14:textId="77777777" w:rsidTr="00B72C19">
        <w:trPr>
          <w:trHeight w:val="1068"/>
        </w:trPr>
        <w:tc>
          <w:tcPr>
            <w:tcW w:w="2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55BBE4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WYKONAWCA</w:t>
            </w:r>
          </w:p>
          <w:p w14:paraId="7115D192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adres, telefon</w:t>
            </w:r>
          </w:p>
          <w:p w14:paraId="6D15D3A2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NIP, REGON</w:t>
            </w:r>
          </w:p>
          <w:p w14:paraId="7964E8F5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e-mail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9E9A1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0"/>
              </w:rPr>
            </w:pPr>
          </w:p>
          <w:p w14:paraId="41948B3F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0"/>
              </w:rPr>
            </w:pPr>
          </w:p>
          <w:p w14:paraId="7AAECDD8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0"/>
              </w:rPr>
            </w:pPr>
          </w:p>
        </w:tc>
      </w:tr>
      <w:tr w:rsidR="001B186B" w:rsidRPr="00B72C19" w14:paraId="27ABB58A" w14:textId="77777777" w:rsidTr="00B72C19">
        <w:trPr>
          <w:trHeight w:val="317"/>
        </w:trPr>
        <w:tc>
          <w:tcPr>
            <w:tcW w:w="2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601FA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Oferowana wartość</w:t>
            </w:r>
          </w:p>
          <w:p w14:paraId="7AE69741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 xml:space="preserve">za wykonanie zadania </w:t>
            </w:r>
          </w:p>
          <w:p w14:paraId="7B4584BB" w14:textId="34E0D121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zgodnie z opisem przedmiotu zamówienia</w:t>
            </w:r>
          </w:p>
          <w:p w14:paraId="3501FE55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0"/>
              </w:rPr>
            </w:pPr>
            <w:r w:rsidRPr="00B72C19">
              <w:rPr>
                <w:rFonts w:eastAsia="Calibri"/>
                <w:bCs/>
                <w:sz w:val="20"/>
              </w:rPr>
              <w:t>(podlega ocenie)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86DB39" w14:textId="6FB0E0D3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0"/>
              </w:rPr>
            </w:pPr>
            <w:r w:rsidRPr="00B72C19">
              <w:rPr>
                <w:rFonts w:eastAsia="Calibri"/>
                <w:b/>
                <w:sz w:val="20"/>
              </w:rPr>
              <w:t xml:space="preserve">wartość netto: </w:t>
            </w:r>
            <w:r w:rsidR="00580037" w:rsidRPr="00B72C19">
              <w:rPr>
                <w:rFonts w:eastAsia="Calibri"/>
                <w:b/>
                <w:sz w:val="20"/>
              </w:rPr>
              <w:t>……… zł</w:t>
            </w:r>
          </w:p>
          <w:p w14:paraId="5894D31A" w14:textId="6CF3F70E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0"/>
              </w:rPr>
            </w:pPr>
            <w:r w:rsidRPr="00B72C19">
              <w:rPr>
                <w:rFonts w:eastAsia="Calibri"/>
                <w:b/>
                <w:sz w:val="20"/>
              </w:rPr>
              <w:t xml:space="preserve">wartość brutto: </w:t>
            </w:r>
            <w:r w:rsidR="00580037" w:rsidRPr="00B72C19">
              <w:rPr>
                <w:rFonts w:eastAsia="Calibri"/>
                <w:b/>
                <w:sz w:val="20"/>
              </w:rPr>
              <w:t>……… zł</w:t>
            </w:r>
          </w:p>
          <w:p w14:paraId="46F10723" w14:textId="1F8DE87E" w:rsidR="001B186B" w:rsidRPr="00B72C19" w:rsidRDefault="001B186B" w:rsidP="00580037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0"/>
              </w:rPr>
            </w:pPr>
            <w:r w:rsidRPr="00B72C19">
              <w:rPr>
                <w:rFonts w:eastAsia="Calibri"/>
                <w:b/>
                <w:sz w:val="20"/>
              </w:rPr>
              <w:t>VAT: …%</w:t>
            </w:r>
          </w:p>
        </w:tc>
      </w:tr>
      <w:tr w:rsidR="00B72C19" w:rsidRPr="00B72C19" w14:paraId="02FAE13B" w14:textId="77777777" w:rsidTr="00B72C19">
        <w:trPr>
          <w:trHeight w:val="317"/>
        </w:trPr>
        <w:tc>
          <w:tcPr>
            <w:tcW w:w="2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0EEBB" w14:textId="77777777" w:rsidR="00B72C19" w:rsidRPr="00B72C19" w:rsidRDefault="00B72C19" w:rsidP="00B72C19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Oferowany czas wymiany urządzenia</w:t>
            </w:r>
          </w:p>
          <w:p w14:paraId="46434DFB" w14:textId="77777777" w:rsidR="00B72C19" w:rsidRPr="00B72C19" w:rsidRDefault="00B72C19" w:rsidP="00B72C19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 xml:space="preserve">maksymalnie do </w:t>
            </w:r>
          </w:p>
          <w:p w14:paraId="5575DAA6" w14:textId="77777777" w:rsidR="00B72C19" w:rsidRPr="00B72C19" w:rsidRDefault="00B72C19" w:rsidP="00B72C19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24 godz.</w:t>
            </w:r>
            <w:r w:rsidRPr="00B72C19">
              <w:rPr>
                <w:rFonts w:eastAsia="Calibri"/>
                <w:b/>
                <w:bCs/>
                <w:sz w:val="20"/>
              </w:rPr>
              <w:t xml:space="preserve"> - </w:t>
            </w:r>
            <w:r w:rsidRPr="00B72C19">
              <w:rPr>
                <w:rFonts w:eastAsia="Calibri"/>
                <w:b/>
                <w:bCs/>
                <w:sz w:val="20"/>
              </w:rPr>
              <w:t>zaznaczyć  oferowany czas</w:t>
            </w:r>
          </w:p>
          <w:p w14:paraId="642186AA" w14:textId="72991883" w:rsidR="00B72C19" w:rsidRPr="00B72C19" w:rsidRDefault="00B72C19" w:rsidP="00B72C19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sz w:val="20"/>
              </w:rPr>
            </w:pPr>
            <w:r w:rsidRPr="00B72C19">
              <w:rPr>
                <w:rFonts w:eastAsia="Calibri"/>
                <w:sz w:val="20"/>
              </w:rPr>
              <w:t>(podlega ocenie)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9E9433" w14:textId="77777777" w:rsidR="00B72C19" w:rsidRPr="00B72C19" w:rsidRDefault="00B72C19" w:rsidP="00B72C19">
            <w:pPr>
              <w:pStyle w:val="Akapitzlist"/>
              <w:numPr>
                <w:ilvl w:val="0"/>
                <w:numId w:val="21"/>
              </w:numPr>
              <w:overflowPunct w:val="0"/>
              <w:autoSpaceDE w:val="0"/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72C19">
              <w:rPr>
                <w:rFonts w:ascii="Times New Roman" w:hAnsi="Times New Roman"/>
                <w:sz w:val="20"/>
                <w:szCs w:val="20"/>
              </w:rPr>
              <w:t>czas wymiany do 12 godzin</w:t>
            </w:r>
          </w:p>
          <w:p w14:paraId="05B8971E" w14:textId="5929B8AC" w:rsidR="00B72C19" w:rsidRPr="00B72C19" w:rsidRDefault="00B72C19" w:rsidP="00B72C19">
            <w:pPr>
              <w:pStyle w:val="Akapitzlist"/>
              <w:numPr>
                <w:ilvl w:val="0"/>
                <w:numId w:val="21"/>
              </w:numPr>
              <w:overflowPunct w:val="0"/>
              <w:autoSpaceDE w:val="0"/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B72C19">
              <w:rPr>
                <w:rFonts w:ascii="Times New Roman" w:hAnsi="Times New Roman"/>
                <w:sz w:val="20"/>
                <w:szCs w:val="20"/>
              </w:rPr>
              <w:t xml:space="preserve">czas wymiany powyżej 12 godz. do 18 godz.      </w:t>
            </w:r>
          </w:p>
          <w:p w14:paraId="75381141" w14:textId="728D4D94" w:rsidR="00B72C19" w:rsidRPr="00B72C19" w:rsidRDefault="00B72C19" w:rsidP="00B72C19">
            <w:pPr>
              <w:pStyle w:val="Akapitzlist"/>
              <w:numPr>
                <w:ilvl w:val="0"/>
                <w:numId w:val="21"/>
              </w:numPr>
              <w:overflowPunct w:val="0"/>
              <w:autoSpaceDE w:val="0"/>
              <w:spacing w:after="0" w:line="276" w:lineRule="auto"/>
              <w:rPr>
                <w:sz w:val="20"/>
                <w:szCs w:val="20"/>
              </w:rPr>
            </w:pPr>
            <w:r w:rsidRPr="00B72C19">
              <w:rPr>
                <w:rFonts w:ascii="Times New Roman" w:hAnsi="Times New Roman"/>
                <w:sz w:val="20"/>
                <w:szCs w:val="20"/>
              </w:rPr>
              <w:t>czas wymiany powyżej 18 godz. do 24 godz.</w:t>
            </w:r>
            <w:r w:rsidRPr="00B72C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2C19">
              <w:rPr>
                <w:rFonts w:ascii="Times New Roman" w:hAnsi="Times New Roman"/>
                <w:sz w:val="20"/>
                <w:szCs w:val="20"/>
              </w:rPr>
              <w:t>(maksymalnie 24 godziny)</w:t>
            </w:r>
            <w:r w:rsidRPr="00B72C19">
              <w:rPr>
                <w:sz w:val="20"/>
                <w:szCs w:val="20"/>
              </w:rPr>
              <w:t xml:space="preserve">     </w:t>
            </w:r>
          </w:p>
        </w:tc>
      </w:tr>
      <w:tr w:rsidR="001B186B" w:rsidRPr="00B72C19" w14:paraId="41E38E0A" w14:textId="77777777" w:rsidTr="00B72C19">
        <w:trPr>
          <w:trHeight w:val="241"/>
        </w:trPr>
        <w:tc>
          <w:tcPr>
            <w:tcW w:w="2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603139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Termin płatności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D1320" w14:textId="5D8F895E" w:rsidR="001B186B" w:rsidRPr="00B72C19" w:rsidRDefault="00567284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6</w:t>
            </w:r>
            <w:r w:rsidR="001B186B" w:rsidRPr="00B72C19">
              <w:rPr>
                <w:rFonts w:eastAsia="Calibri"/>
                <w:b/>
                <w:bCs/>
                <w:sz w:val="20"/>
              </w:rPr>
              <w:t>0 dni</w:t>
            </w:r>
          </w:p>
        </w:tc>
      </w:tr>
      <w:tr w:rsidR="001B186B" w:rsidRPr="00B72C19" w14:paraId="6CC8CF74" w14:textId="77777777" w:rsidTr="00B72C19">
        <w:trPr>
          <w:trHeight w:val="674"/>
        </w:trPr>
        <w:tc>
          <w:tcPr>
            <w:tcW w:w="2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CCEBA6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 xml:space="preserve">Termin realizacji zamówienia 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92D3A" w14:textId="66922C62" w:rsidR="001B186B" w:rsidRPr="00B72C19" w:rsidRDefault="00B72C19" w:rsidP="00567284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0"/>
              </w:rPr>
            </w:pPr>
            <w:r w:rsidRPr="00B72C19">
              <w:rPr>
                <w:b/>
                <w:bCs/>
                <w:sz w:val="20"/>
              </w:rPr>
              <w:t>12 miesięcy od dnia zawarcia umowy</w:t>
            </w:r>
          </w:p>
        </w:tc>
      </w:tr>
      <w:tr w:rsidR="001B186B" w:rsidRPr="00B72C19" w14:paraId="0E9297BE" w14:textId="77777777" w:rsidTr="00B72C19">
        <w:trPr>
          <w:trHeight w:val="12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B769F" w14:textId="77777777" w:rsidR="001B186B" w:rsidRPr="00B72C19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1B186B" w:rsidRPr="00B72C19" w14:paraId="370A54BD" w14:textId="77777777" w:rsidTr="00B72C19">
        <w:trPr>
          <w:trHeight w:val="12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D40FBE" w14:textId="69BB8DFC" w:rsidR="001B186B" w:rsidRPr="00B72C19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rFonts w:eastAsia="Calibri"/>
                <w:sz w:val="20"/>
              </w:rPr>
            </w:pPr>
            <w:r w:rsidRPr="00B72C19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  <w:r w:rsidR="00DA1DD6" w:rsidRPr="00B72C19">
              <w:rPr>
                <w:rFonts w:eastAsia="Calibri"/>
                <w:sz w:val="20"/>
              </w:rPr>
              <w:t>;</w:t>
            </w:r>
          </w:p>
          <w:p w14:paraId="6A6CBCF2" w14:textId="32579566" w:rsidR="001B186B" w:rsidRPr="00B72C19" w:rsidRDefault="001B186B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sz w:val="20"/>
              </w:rPr>
            </w:pPr>
            <w:r w:rsidRPr="00B72C19">
              <w:rPr>
                <w:rFonts w:eastAsia="Calibri"/>
                <w:sz w:val="20"/>
              </w:rPr>
              <w:t>w przypadku wybrania naszej oferty, jako najkorzystniejszej, zobowiązujemy się do zawarcia pisemnego zamówienia – podpisania umowy według wzoru stanowiącego Załącznik Nr 3</w:t>
            </w:r>
            <w:r w:rsidR="00DA1DD6" w:rsidRPr="00B72C19">
              <w:rPr>
                <w:rFonts w:eastAsia="Calibri"/>
                <w:sz w:val="20"/>
              </w:rPr>
              <w:t>;</w:t>
            </w:r>
          </w:p>
          <w:p w14:paraId="2B035D51" w14:textId="77777777" w:rsidR="00DA1DD6" w:rsidRPr="00B72C19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jc w:val="both"/>
              <w:rPr>
                <w:rFonts w:eastAsia="Calibri"/>
                <w:sz w:val="20"/>
              </w:rPr>
            </w:pPr>
          </w:p>
          <w:p w14:paraId="050119E5" w14:textId="015E625A" w:rsidR="00DA1DD6" w:rsidRPr="00B72C19" w:rsidRDefault="00DA1DD6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b/>
                <w:bCs/>
                <w:sz w:val="20"/>
              </w:rPr>
            </w:pPr>
            <w:r w:rsidRPr="00B72C19">
              <w:rPr>
                <w:rFonts w:eastAsia="Calibri"/>
                <w:b/>
                <w:bCs/>
                <w:sz w:val="20"/>
              </w:rPr>
              <w:t>wykonamy przedmiot umowy*:</w:t>
            </w:r>
          </w:p>
          <w:p w14:paraId="7E4C02E9" w14:textId="73F4B8C6" w:rsidR="00DA1DD6" w:rsidRPr="00B72C19" w:rsidRDefault="00DA1DD6" w:rsidP="00DA1DD6">
            <w:pPr>
              <w:pStyle w:val="Akapitzlist"/>
              <w:numPr>
                <w:ilvl w:val="0"/>
                <w:numId w:val="20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72C19">
              <w:rPr>
                <w:rFonts w:ascii="Times New Roman" w:hAnsi="Times New Roman"/>
                <w:b/>
                <w:bCs/>
                <w:sz w:val="20"/>
                <w:szCs w:val="20"/>
              </w:rPr>
              <w:t>własnym</w:t>
            </w:r>
            <w:r w:rsidRPr="00B72C19">
              <w:rPr>
                <w:b/>
                <w:bCs/>
                <w:sz w:val="20"/>
                <w:szCs w:val="20"/>
              </w:rPr>
              <w:t>i siłami</w:t>
            </w:r>
          </w:p>
          <w:p w14:paraId="0CBE6652" w14:textId="5FBD5606" w:rsidR="00DA1DD6" w:rsidRPr="00B72C19" w:rsidRDefault="00DA1DD6" w:rsidP="00DA1DD6">
            <w:pPr>
              <w:pStyle w:val="Akapitzlist"/>
              <w:numPr>
                <w:ilvl w:val="0"/>
                <w:numId w:val="20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72C19">
              <w:rPr>
                <w:rFonts w:ascii="Times New Roman" w:hAnsi="Times New Roman"/>
                <w:b/>
                <w:bCs/>
                <w:sz w:val="20"/>
                <w:szCs w:val="20"/>
              </w:rPr>
              <w:t>przy udziale podwykonawców (należy wskazać podwykonawców oraz zakres powierzonych prac: …………………………………………………………………………………………………………….;</w:t>
            </w:r>
          </w:p>
          <w:p w14:paraId="19509751" w14:textId="77777777" w:rsidR="00DA1DD6" w:rsidRPr="00B72C19" w:rsidRDefault="00DA1DD6" w:rsidP="00DA1DD6">
            <w:pPr>
              <w:pStyle w:val="Akapitzlist"/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1071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8997058" w14:textId="7BC29F2A" w:rsidR="001B186B" w:rsidRPr="00B72C19" w:rsidRDefault="001B186B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sz w:val="20"/>
              </w:rPr>
            </w:pPr>
            <w:r w:rsidRPr="00B72C19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DA1DD6" w:rsidRPr="00B72C19">
              <w:rPr>
                <w:rFonts w:eastAsia="Calibri"/>
                <w:sz w:val="20"/>
              </w:rPr>
              <w:t>;</w:t>
            </w:r>
          </w:p>
          <w:p w14:paraId="6177D767" w14:textId="7460F728" w:rsidR="001B186B" w:rsidRPr="00B72C19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  <w:r w:rsidRPr="00B72C19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DA1DD6" w:rsidRPr="00B72C19">
              <w:rPr>
                <w:rFonts w:eastAsia="Calibri"/>
                <w:sz w:val="20"/>
              </w:rPr>
              <w:t>;</w:t>
            </w:r>
          </w:p>
          <w:p w14:paraId="4D8F78C9" w14:textId="2E0A771A" w:rsidR="001B186B" w:rsidRPr="00B72C19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  <w:r w:rsidRPr="00B72C19">
              <w:rPr>
                <w:rFonts w:eastAsia="Calibri"/>
                <w:sz w:val="20"/>
              </w:rPr>
              <w:t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70690507" w14:textId="77777777" w:rsidR="00DA1DD6" w:rsidRPr="00B72C19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</w:p>
          <w:p w14:paraId="1419A637" w14:textId="1EE20E20" w:rsidR="001B186B" w:rsidRPr="00B72C19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sz w:val="20"/>
              </w:rPr>
            </w:pPr>
            <w:r w:rsidRPr="00B72C19">
              <w:rPr>
                <w:sz w:val="20"/>
              </w:rPr>
              <w:t>* - właściwe zaznaczyć</w:t>
            </w:r>
          </w:p>
        </w:tc>
      </w:tr>
    </w:tbl>
    <w:p w14:paraId="1E9ADD4B" w14:textId="77777777" w:rsidR="00567284" w:rsidRDefault="00567284" w:rsidP="001B186B">
      <w:pPr>
        <w:spacing w:line="276" w:lineRule="auto"/>
        <w:rPr>
          <w:rFonts w:eastAsia="Calibri"/>
          <w:b/>
        </w:rPr>
      </w:pPr>
    </w:p>
    <w:p w14:paraId="5C2CEE03" w14:textId="77777777" w:rsidR="000B0567" w:rsidRDefault="000B0567" w:rsidP="000B0567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ZOBOWIĄZANIA W PRZYPADKU PRZYZNANIA ZAMÓWIENIA:</w:t>
      </w:r>
    </w:p>
    <w:p w14:paraId="42B3D104" w14:textId="77777777" w:rsidR="000B0567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0B0567" w14:paraId="7D2A132F" w14:textId="77777777" w:rsidTr="006C0904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65DD3" w14:textId="77777777" w:rsidR="000B0567" w:rsidRDefault="000B0567" w:rsidP="006C0904">
            <w:pPr>
              <w:spacing w:line="276" w:lineRule="auto"/>
              <w:rPr>
                <w:sz w:val="22"/>
              </w:rPr>
            </w:pPr>
          </w:p>
        </w:tc>
      </w:tr>
    </w:tbl>
    <w:p w14:paraId="5AAC781F" w14:textId="77777777" w:rsidR="008B7F6C" w:rsidRDefault="000B0567" w:rsidP="000B0567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     </w:t>
      </w:r>
    </w:p>
    <w:p w14:paraId="522EE05E" w14:textId="4E8836D5" w:rsidR="000B0567" w:rsidRDefault="000B0567" w:rsidP="000B0567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0B0567" w14:paraId="37CB55C1" w14:textId="77777777" w:rsidTr="006C0904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25E5F" w14:textId="77777777" w:rsidR="000B0567" w:rsidRDefault="000B0567" w:rsidP="006C0904">
            <w:pPr>
              <w:spacing w:line="276" w:lineRule="auto"/>
              <w:rPr>
                <w:bCs/>
                <w:iCs/>
                <w:sz w:val="22"/>
              </w:rPr>
            </w:pPr>
          </w:p>
        </w:tc>
      </w:tr>
    </w:tbl>
    <w:p w14:paraId="0EA58EAE" w14:textId="1B48ABC5" w:rsidR="000B0567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  <w:rPr>
          <w:rFonts w:eastAsia="Calibri"/>
          <w:bCs/>
          <w:iCs/>
        </w:rPr>
      </w:pPr>
      <w:r w:rsidRPr="00794350">
        <w:rPr>
          <w:rFonts w:eastAsia="Calibri"/>
          <w:bCs/>
          <w:iCs/>
        </w:rPr>
        <w:t xml:space="preserve">Nr rachunku bankowego do </w:t>
      </w:r>
      <w:r>
        <w:rPr>
          <w:rFonts w:eastAsia="Calibri"/>
          <w:bCs/>
          <w:iCs/>
        </w:rPr>
        <w:t>zamówienia</w:t>
      </w:r>
      <w:r w:rsidRPr="00794350">
        <w:rPr>
          <w:rFonts w:eastAsia="Calibri"/>
          <w:bCs/>
          <w:iCs/>
        </w:rPr>
        <w:t>: ………………………………………………..</w:t>
      </w:r>
    </w:p>
    <w:p w14:paraId="005F5A38" w14:textId="77777777" w:rsidR="000B0567" w:rsidRPr="008B430C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  <w:rPr>
          <w:rFonts w:eastAsia="Calibri"/>
          <w:b/>
          <w:iCs/>
        </w:rPr>
      </w:pPr>
      <w:r w:rsidRPr="008B430C">
        <w:rPr>
          <w:rFonts w:eastAsia="Calibri"/>
          <w:b/>
          <w:iCs/>
        </w:rPr>
        <w:t>Adres do e-Doręczeń: ………………………. | nie posiadam adresu do e-Doręczeń*</w:t>
      </w:r>
    </w:p>
    <w:p w14:paraId="6514C1E0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85E9CAB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10AD42BC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>…………………………………………………………………………………………………</w:t>
      </w:r>
    </w:p>
    <w:p w14:paraId="61E5EE60" w14:textId="77777777" w:rsidR="000B0567" w:rsidRPr="008B430C" w:rsidRDefault="000B0567" w:rsidP="000B0567">
      <w:pPr>
        <w:spacing w:line="240" w:lineRule="auto"/>
        <w:jc w:val="center"/>
        <w:rPr>
          <w:sz w:val="20"/>
          <w:szCs w:val="16"/>
        </w:rPr>
      </w:pPr>
      <w:r w:rsidRPr="008B430C">
        <w:rPr>
          <w:b/>
          <w:i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CF6CF09" w14:textId="77777777" w:rsidR="000B0567" w:rsidRDefault="000B0567" w:rsidP="000B0567">
      <w:pPr>
        <w:rPr>
          <w:sz w:val="20"/>
          <w:szCs w:val="16"/>
        </w:rPr>
      </w:pPr>
    </w:p>
    <w:p w14:paraId="33717745" w14:textId="77777777" w:rsidR="000B0567" w:rsidRPr="008B430C" w:rsidRDefault="000B0567" w:rsidP="000B0567">
      <w:pPr>
        <w:rPr>
          <w:sz w:val="20"/>
          <w:szCs w:val="16"/>
        </w:rPr>
      </w:pPr>
      <w:r w:rsidRPr="008B430C">
        <w:rPr>
          <w:sz w:val="20"/>
          <w:szCs w:val="16"/>
        </w:rPr>
        <w:t xml:space="preserve">* - należy </w:t>
      </w:r>
      <w:r>
        <w:rPr>
          <w:sz w:val="20"/>
          <w:szCs w:val="16"/>
        </w:rPr>
        <w:t xml:space="preserve">podać lub </w:t>
      </w:r>
      <w:r w:rsidRPr="008B430C">
        <w:rPr>
          <w:sz w:val="20"/>
          <w:szCs w:val="16"/>
        </w:rPr>
        <w:t>zadeklarować</w:t>
      </w:r>
      <w:r>
        <w:rPr>
          <w:sz w:val="20"/>
          <w:szCs w:val="16"/>
        </w:rPr>
        <w:t xml:space="preserve"> nieposiadanie adresu do e-Doręczeń</w:t>
      </w:r>
    </w:p>
    <w:p w14:paraId="136309E1" w14:textId="5D4FAEE7" w:rsidR="00C54AA2" w:rsidRPr="008D40E2" w:rsidRDefault="00C54AA2" w:rsidP="008D40E2">
      <w:pPr>
        <w:ind w:left="5670"/>
        <w:jc w:val="center"/>
        <w:rPr>
          <w:b/>
          <w:bCs/>
        </w:rPr>
      </w:pPr>
    </w:p>
    <w:sectPr w:rsidR="00C54AA2" w:rsidRPr="008D40E2" w:rsidSect="00BA2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14" w:right="991" w:bottom="568" w:left="1134" w:header="567" w:footer="744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7C3DC" w14:textId="77777777" w:rsidR="003151E0" w:rsidRDefault="003151E0">
      <w:pPr>
        <w:spacing w:line="240" w:lineRule="auto"/>
      </w:pPr>
      <w:r>
        <w:separator/>
      </w:r>
    </w:p>
  </w:endnote>
  <w:endnote w:type="continuationSeparator" w:id="0">
    <w:p w14:paraId="1A4E940A" w14:textId="77777777" w:rsidR="003151E0" w:rsidRDefault="003151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D6C4" w14:textId="77777777" w:rsidR="00E90E0F" w:rsidRDefault="00E90E0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272EC" w14:textId="77777777" w:rsidR="00E90E0F" w:rsidRDefault="00E90E0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BCA6A" w14:textId="77777777" w:rsidR="00941543" w:rsidRDefault="00826E4E" w:rsidP="00941543">
    <w:pPr>
      <w:pStyle w:val="Stopka"/>
      <w:rPr>
        <w:sz w:val="22"/>
        <w:lang w:val="en-US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22E218E4" wp14:editId="56E1BA1E">
          <wp:simplePos x="0" y="0"/>
          <wp:positionH relativeFrom="column">
            <wp:posOffset>635</wp:posOffset>
          </wp:positionH>
          <wp:positionV relativeFrom="margin">
            <wp:posOffset>8110855</wp:posOffset>
          </wp:positionV>
          <wp:extent cx="742315" cy="706755"/>
          <wp:effectExtent l="0" t="0" r="0" b="0"/>
          <wp:wrapTight wrapText="bothSides">
            <wp:wrapPolygon edited="0">
              <wp:start x="0" y="0"/>
              <wp:lineTo x="0" y="20960"/>
              <wp:lineTo x="21064" y="20960"/>
              <wp:lineTo x="21064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543">
      <w:rPr>
        <w:color w:val="0000FF"/>
        <w:sz w:val="16"/>
        <w:lang w:val="en-US"/>
      </w:rPr>
      <w:t>________________________________________________________________________________________________________</w:t>
    </w:r>
    <w:r w:rsidR="00693CA9">
      <w:rPr>
        <w:color w:val="0000FF"/>
        <w:sz w:val="16"/>
        <w:lang w:val="en-US"/>
      </w:rPr>
      <w:t>__</w:t>
    </w:r>
    <w:r w:rsidR="001428FF">
      <w:rPr>
        <w:color w:val="0000FF"/>
        <w:sz w:val="16"/>
        <w:lang w:val="en-US"/>
      </w:rPr>
      <w:t>__</w:t>
    </w:r>
    <w:r w:rsidR="00BD0B84">
      <w:rPr>
        <w:color w:val="0000FF"/>
        <w:sz w:val="16"/>
        <w:lang w:val="en-US"/>
      </w:rPr>
      <w:t>___</w:t>
    </w:r>
    <w:r w:rsidR="001428FF">
      <w:rPr>
        <w:color w:val="0000FF"/>
        <w:sz w:val="16"/>
        <w:lang w:val="en-US"/>
      </w:rPr>
      <w:t>_________</w:t>
    </w:r>
    <w:r w:rsidR="00FB40BD">
      <w:rPr>
        <w:color w:val="0000FF"/>
        <w:sz w:val="16"/>
        <w:lang w:val="en-US"/>
      </w:rPr>
      <w:t>__</w:t>
    </w:r>
    <w:r w:rsidR="00941543">
      <w:rPr>
        <w:sz w:val="22"/>
        <w:lang w:val="en-US"/>
      </w:rPr>
      <w:t xml:space="preserve">              </w:t>
    </w:r>
  </w:p>
  <w:p w14:paraId="4FA11907" w14:textId="77777777" w:rsidR="004E1AE4" w:rsidRDefault="00941543" w:rsidP="004E1AE4">
    <w:pPr>
      <w:pStyle w:val="Stopka"/>
      <w:tabs>
        <w:tab w:val="clear" w:pos="4536"/>
        <w:tab w:val="clear" w:pos="9072"/>
      </w:tabs>
      <w:ind w:left="1418" w:firstLine="709"/>
      <w:jc w:val="right"/>
      <w:rPr>
        <w:lang w:val="en-US"/>
      </w:rPr>
    </w:pPr>
    <w:r>
      <w:rPr>
        <w:sz w:val="22"/>
        <w:lang w:val="en-US"/>
      </w:rPr>
      <w:t xml:space="preserve">          </w:t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>: (075)-75-37-201,</w:t>
    </w:r>
    <w:r w:rsidR="004E1AE4">
      <w:rPr>
        <w:sz w:val="18"/>
        <w:lang w:val="en-US"/>
      </w:rPr>
      <w:t xml:space="preserve"> </w:t>
    </w:r>
    <w:r w:rsidR="004E1AE4">
      <w:rPr>
        <w:color w:val="000000"/>
        <w:sz w:val="18"/>
        <w:lang w:val="en-US"/>
      </w:rPr>
      <w:t xml:space="preserve">tel. </w:t>
    </w:r>
    <w:proofErr w:type="spellStart"/>
    <w:r w:rsidR="004E1AE4">
      <w:rPr>
        <w:color w:val="000000"/>
        <w:sz w:val="18"/>
        <w:lang w:val="en-US"/>
      </w:rPr>
      <w:t>centrala</w:t>
    </w:r>
    <w:proofErr w:type="spellEnd"/>
    <w:r w:rsidR="004E1AE4">
      <w:rPr>
        <w:sz w:val="18"/>
        <w:lang w:val="en-US"/>
      </w:rPr>
      <w:t>: (075)-75-37-100</w:t>
    </w:r>
  </w:p>
  <w:p w14:paraId="7249F72F" w14:textId="77777777" w:rsidR="004E1AE4" w:rsidRDefault="00074226" w:rsidP="00074226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</w:r>
    <w:r w:rsidR="00941543">
      <w:rPr>
        <w:sz w:val="18"/>
        <w:lang w:val="en-US"/>
      </w:rPr>
      <w:t xml:space="preserve"> fax: (075)-75-42-335</w:t>
    </w:r>
  </w:p>
  <w:p w14:paraId="1A9CB785" w14:textId="77777777" w:rsidR="00941543" w:rsidRDefault="00941543" w:rsidP="004E1AE4">
    <w:pPr>
      <w:pStyle w:val="Stopka"/>
      <w:tabs>
        <w:tab w:val="clear" w:pos="4536"/>
        <w:tab w:val="clear" w:pos="9072"/>
      </w:tabs>
      <w:ind w:left="1418" w:firstLine="709"/>
      <w:jc w:val="right"/>
      <w:rPr>
        <w:lang w:val="en-US"/>
      </w:rPr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1B95B" w14:textId="77777777" w:rsidR="003151E0" w:rsidRDefault="003151E0">
      <w:pPr>
        <w:spacing w:line="240" w:lineRule="auto"/>
      </w:pPr>
      <w:r>
        <w:separator/>
      </w:r>
    </w:p>
  </w:footnote>
  <w:footnote w:type="continuationSeparator" w:id="0">
    <w:p w14:paraId="01514139" w14:textId="77777777" w:rsidR="003151E0" w:rsidRDefault="003151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21BC6" w14:textId="77777777" w:rsidR="00E90E0F" w:rsidRDefault="00E90E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BA86D" w14:textId="77777777" w:rsidR="003D0988" w:rsidRPr="00941543" w:rsidRDefault="003D0988" w:rsidP="00941543">
    <w:pPr>
      <w:pStyle w:val="Nagwek"/>
    </w:pPr>
    <w:r w:rsidRPr="00941543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067D" w14:textId="77777777" w:rsidR="00B35E02" w:rsidRPr="005B5C40" w:rsidRDefault="00941543" w:rsidP="00E90E0F">
    <w:pPr>
      <w:pStyle w:val="Bezodstpw"/>
      <w:ind w:left="1560"/>
      <w:rPr>
        <w:rFonts w:ascii="Times New Roman" w:hAnsi="Times New Roman" w:cs="Times New Roman"/>
        <w:b/>
        <w:sz w:val="32"/>
        <w:szCs w:val="32"/>
      </w:rPr>
    </w:pPr>
    <w:r w:rsidRPr="005B5C40">
      <w:rPr>
        <w:rFonts w:ascii="Times New Roman" w:hAnsi="Times New Roman" w:cs="Times New Roman"/>
        <w:b/>
        <w:sz w:val="32"/>
        <w:szCs w:val="32"/>
      </w:rPr>
      <w:t>WOJEWÓDZKIE CENTRUM SZPITALNE</w:t>
    </w:r>
  </w:p>
  <w:p w14:paraId="14529CE4" w14:textId="77777777" w:rsidR="003903B1" w:rsidRDefault="001E410F" w:rsidP="0025726B">
    <w:pPr>
      <w:pStyle w:val="Bezodstpw"/>
      <w:ind w:left="1418" w:firstLine="709"/>
      <w:rPr>
        <w:rFonts w:ascii="Times New Roman" w:hAnsi="Times New Roman" w:cs="Times New Roman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697CAED2" wp14:editId="6F4BA473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353820" cy="656397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820" cy="656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E4E" w:rsidRPr="005B5C40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43F0BAC6" wp14:editId="053A2675">
          <wp:simplePos x="0" y="0"/>
          <wp:positionH relativeFrom="column">
            <wp:posOffset>4733925</wp:posOffset>
          </wp:positionH>
          <wp:positionV relativeFrom="margin">
            <wp:posOffset>-869950</wp:posOffset>
          </wp:positionV>
          <wp:extent cx="1479550" cy="565150"/>
          <wp:effectExtent l="0" t="0" r="0" b="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FAC">
      <w:rPr>
        <w:rFonts w:ascii="Times New Roman" w:hAnsi="Times New Roman" w:cs="Times New Roman"/>
        <w:b/>
        <w:sz w:val="32"/>
        <w:szCs w:val="32"/>
      </w:rPr>
      <w:t xml:space="preserve">   </w:t>
    </w:r>
    <w:r w:rsidR="00B35E02" w:rsidRPr="005B5C40">
      <w:rPr>
        <w:rFonts w:ascii="Times New Roman" w:hAnsi="Times New Roman" w:cs="Times New Roman"/>
        <w:b/>
        <w:sz w:val="32"/>
        <w:szCs w:val="32"/>
      </w:rPr>
      <w:t>K</w:t>
    </w:r>
    <w:r w:rsidR="00941543" w:rsidRPr="005B5C40">
      <w:rPr>
        <w:rFonts w:ascii="Times New Roman" w:hAnsi="Times New Roman" w:cs="Times New Roman"/>
        <w:b/>
        <w:sz w:val="32"/>
        <w:szCs w:val="32"/>
      </w:rPr>
      <w:t>OTLINY JELENIOGÓRSKIEJ</w:t>
    </w:r>
  </w:p>
  <w:p w14:paraId="40598223" w14:textId="77777777" w:rsidR="00B35E02" w:rsidRPr="005B5C40" w:rsidRDefault="009B6FAC" w:rsidP="00C54AA2">
    <w:pPr>
      <w:pStyle w:val="Bezodstpw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    </w:t>
    </w:r>
    <w:r w:rsidR="001E410F">
      <w:rPr>
        <w:rFonts w:ascii="Times New Roman" w:hAnsi="Times New Roman" w:cs="Times New Roman"/>
        <w:sz w:val="28"/>
        <w:szCs w:val="28"/>
      </w:rPr>
      <w:tab/>
    </w:r>
    <w:r w:rsidR="001E410F">
      <w:rPr>
        <w:rFonts w:ascii="Times New Roman" w:hAnsi="Times New Roman" w:cs="Times New Roman"/>
        <w:sz w:val="28"/>
        <w:szCs w:val="28"/>
      </w:rPr>
      <w:tab/>
    </w:r>
    <w:r w:rsidR="001E410F">
      <w:rPr>
        <w:rFonts w:ascii="Times New Roman" w:hAnsi="Times New Roman" w:cs="Times New Roman"/>
        <w:sz w:val="28"/>
        <w:szCs w:val="28"/>
      </w:rPr>
      <w:tab/>
    </w:r>
    <w:r w:rsidR="00941543" w:rsidRPr="005B5C40">
      <w:rPr>
        <w:rFonts w:ascii="Times New Roman" w:hAnsi="Times New Roman" w:cs="Times New Roman"/>
        <w:sz w:val="28"/>
        <w:szCs w:val="28"/>
      </w:rPr>
      <w:t>58 - 506 Jelenia Góra, ul. Ogińskieg</w:t>
    </w:r>
    <w:r w:rsidR="00B35E02" w:rsidRPr="005B5C40">
      <w:rPr>
        <w:rFonts w:ascii="Times New Roman" w:hAnsi="Times New Roman" w:cs="Times New Roman"/>
        <w:sz w:val="28"/>
        <w:szCs w:val="28"/>
      </w:rPr>
      <w:t>o 6</w:t>
    </w:r>
  </w:p>
  <w:p w14:paraId="44E2521B" w14:textId="77777777" w:rsidR="00805783" w:rsidRPr="005B5C40" w:rsidRDefault="00941543" w:rsidP="003903B1">
    <w:pPr>
      <w:pStyle w:val="Bezodstpw"/>
      <w:ind w:left="1418" w:firstLine="709"/>
      <w:jc w:val="center"/>
    </w:pPr>
    <w:r w:rsidRPr="005B5C40">
      <w:rPr>
        <w:rFonts w:ascii="Times New Roman" w:hAnsi="Times New Roman" w:cs="Times New Roman"/>
      </w:rPr>
      <w:t>NIP: 611-12-13-469, REGON: 000293640</w:t>
    </w:r>
  </w:p>
  <w:p w14:paraId="3974A409" w14:textId="77777777" w:rsidR="00805783" w:rsidRDefault="00805783" w:rsidP="00805783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__________________________________________________________________________________________________</w:t>
    </w:r>
  </w:p>
  <w:p w14:paraId="4AC5B906" w14:textId="77777777" w:rsidR="00B35E02" w:rsidRDefault="00B35E02" w:rsidP="00805783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447610"/>
    <w:multiLevelType w:val="hybridMultilevel"/>
    <w:tmpl w:val="2432F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3" w15:restartNumberingAfterBreak="0">
    <w:nsid w:val="08C22B5D"/>
    <w:multiLevelType w:val="hybridMultilevel"/>
    <w:tmpl w:val="AD04E516"/>
    <w:lvl w:ilvl="0" w:tplc="E4D8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A0364"/>
    <w:multiLevelType w:val="hybridMultilevel"/>
    <w:tmpl w:val="193EE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30C4"/>
    <w:multiLevelType w:val="hybridMultilevel"/>
    <w:tmpl w:val="61743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E4EC1"/>
    <w:multiLevelType w:val="hybridMultilevel"/>
    <w:tmpl w:val="23FE2FF2"/>
    <w:lvl w:ilvl="0" w:tplc="E4D8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36576"/>
    <w:multiLevelType w:val="hybridMultilevel"/>
    <w:tmpl w:val="77D6AE60"/>
    <w:lvl w:ilvl="0" w:tplc="E4D8D6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A8C088C"/>
    <w:multiLevelType w:val="hybridMultilevel"/>
    <w:tmpl w:val="D2465FC8"/>
    <w:lvl w:ilvl="0" w:tplc="9D46FBF0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32CEB"/>
    <w:multiLevelType w:val="multilevel"/>
    <w:tmpl w:val="ED74FCA0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5577A4B"/>
    <w:multiLevelType w:val="hybridMultilevel"/>
    <w:tmpl w:val="83B09B88"/>
    <w:lvl w:ilvl="0" w:tplc="5D74B294">
      <w:start w:val="1"/>
      <w:numFmt w:val="decimal"/>
      <w:lvlText w:val="%1)"/>
      <w:lvlJc w:val="left"/>
      <w:pPr>
        <w:ind w:left="3763" w:hanging="360"/>
      </w:pPr>
      <w:rPr>
        <w:rFonts w:hint="default"/>
        <w:b w:val="0"/>
        <w:bCs/>
        <w:color w:val="auto"/>
      </w:rPr>
    </w:lvl>
    <w:lvl w:ilvl="1" w:tplc="0415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1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3AC50C8"/>
    <w:multiLevelType w:val="hybridMultilevel"/>
    <w:tmpl w:val="AA2267D8"/>
    <w:lvl w:ilvl="0" w:tplc="B31A5C2A">
      <w:start w:val="1"/>
      <w:numFmt w:val="bullet"/>
      <w:lvlText w:val="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3A40D3D"/>
    <w:multiLevelType w:val="hybridMultilevel"/>
    <w:tmpl w:val="C50E280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9D20745"/>
    <w:multiLevelType w:val="hybridMultilevel"/>
    <w:tmpl w:val="B42206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5624A"/>
    <w:multiLevelType w:val="hybridMultilevel"/>
    <w:tmpl w:val="266AF490"/>
    <w:lvl w:ilvl="0" w:tplc="C40A6AE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F69FB"/>
    <w:multiLevelType w:val="hybridMultilevel"/>
    <w:tmpl w:val="16D64F92"/>
    <w:lvl w:ilvl="0" w:tplc="64D6D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683BA6"/>
    <w:multiLevelType w:val="hybridMultilevel"/>
    <w:tmpl w:val="27786F38"/>
    <w:lvl w:ilvl="0" w:tplc="B31A5C2A">
      <w:start w:val="1"/>
      <w:numFmt w:val="bullet"/>
      <w:lvlText w:val=""/>
      <w:lvlJc w:val="left"/>
      <w:pPr>
        <w:ind w:left="10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8" w15:restartNumberingAfterBreak="0">
    <w:nsid w:val="6A005D70"/>
    <w:multiLevelType w:val="hybridMultilevel"/>
    <w:tmpl w:val="DA14E51A"/>
    <w:lvl w:ilvl="0" w:tplc="E4D8D6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F196F95"/>
    <w:multiLevelType w:val="hybridMultilevel"/>
    <w:tmpl w:val="3B127E76"/>
    <w:lvl w:ilvl="0" w:tplc="5B66A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A5F5346"/>
    <w:multiLevelType w:val="hybridMultilevel"/>
    <w:tmpl w:val="3CA2A3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818662">
    <w:abstractNumId w:val="0"/>
  </w:num>
  <w:num w:numId="2" w16cid:durableId="1916353903">
    <w:abstractNumId w:val="19"/>
  </w:num>
  <w:num w:numId="3" w16cid:durableId="2117866732">
    <w:abstractNumId w:val="13"/>
  </w:num>
  <w:num w:numId="4" w16cid:durableId="1000541803">
    <w:abstractNumId w:val="16"/>
  </w:num>
  <w:num w:numId="5" w16cid:durableId="692346850">
    <w:abstractNumId w:val="5"/>
  </w:num>
  <w:num w:numId="6" w16cid:durableId="803736292">
    <w:abstractNumId w:val="4"/>
  </w:num>
  <w:num w:numId="7" w16cid:durableId="1951861202">
    <w:abstractNumId w:val="20"/>
  </w:num>
  <w:num w:numId="8" w16cid:durableId="147796260">
    <w:abstractNumId w:val="7"/>
  </w:num>
  <w:num w:numId="9" w16cid:durableId="1549493672">
    <w:abstractNumId w:val="18"/>
  </w:num>
  <w:num w:numId="10" w16cid:durableId="684597954">
    <w:abstractNumId w:val="6"/>
  </w:num>
  <w:num w:numId="11" w16cid:durableId="909314654">
    <w:abstractNumId w:val="15"/>
  </w:num>
  <w:num w:numId="12" w16cid:durableId="447047975">
    <w:abstractNumId w:val="1"/>
  </w:num>
  <w:num w:numId="13" w16cid:durableId="2077970166">
    <w:abstractNumId w:val="8"/>
  </w:num>
  <w:num w:numId="14" w16cid:durableId="1946035316">
    <w:abstractNumId w:val="3"/>
  </w:num>
  <w:num w:numId="15" w16cid:durableId="1835874117">
    <w:abstractNumId w:val="10"/>
  </w:num>
  <w:num w:numId="16" w16cid:durableId="82190593">
    <w:abstractNumId w:val="2"/>
  </w:num>
  <w:num w:numId="17" w16cid:durableId="1197935536">
    <w:abstractNumId w:val="11"/>
    <w:lvlOverride w:ilvl="0">
      <w:startOverride w:val="1"/>
    </w:lvlOverride>
  </w:num>
  <w:num w:numId="18" w16cid:durableId="394469513">
    <w:abstractNumId w:val="14"/>
  </w:num>
  <w:num w:numId="19" w16cid:durableId="498229515">
    <w:abstractNumId w:val="9"/>
    <w:lvlOverride w:ilvl="0">
      <w:startOverride w:val="1"/>
    </w:lvlOverride>
  </w:num>
  <w:num w:numId="20" w16cid:durableId="1803041751">
    <w:abstractNumId w:val="17"/>
  </w:num>
  <w:num w:numId="21" w16cid:durableId="4687855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 stroke="f">
      <v:fill color="white" opacity="0" color2="black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58D"/>
    <w:rsid w:val="00000EC6"/>
    <w:rsid w:val="00005A5A"/>
    <w:rsid w:val="0001464F"/>
    <w:rsid w:val="00016CBD"/>
    <w:rsid w:val="00074226"/>
    <w:rsid w:val="00075071"/>
    <w:rsid w:val="00075A96"/>
    <w:rsid w:val="00082454"/>
    <w:rsid w:val="000A5917"/>
    <w:rsid w:val="000B0567"/>
    <w:rsid w:val="000B240C"/>
    <w:rsid w:val="000B7E1E"/>
    <w:rsid w:val="000C00B5"/>
    <w:rsid w:val="000F51EC"/>
    <w:rsid w:val="00100324"/>
    <w:rsid w:val="00102DC7"/>
    <w:rsid w:val="001109E2"/>
    <w:rsid w:val="0012058D"/>
    <w:rsid w:val="001428FF"/>
    <w:rsid w:val="001429F7"/>
    <w:rsid w:val="00147DD5"/>
    <w:rsid w:val="00156DC9"/>
    <w:rsid w:val="00157178"/>
    <w:rsid w:val="00177395"/>
    <w:rsid w:val="001A1A46"/>
    <w:rsid w:val="001B186B"/>
    <w:rsid w:val="001C5B21"/>
    <w:rsid w:val="001E410F"/>
    <w:rsid w:val="001F7829"/>
    <w:rsid w:val="002011E4"/>
    <w:rsid w:val="002333FA"/>
    <w:rsid w:val="002401C8"/>
    <w:rsid w:val="00244BD8"/>
    <w:rsid w:val="00245C43"/>
    <w:rsid w:val="0025726B"/>
    <w:rsid w:val="002940EC"/>
    <w:rsid w:val="002A4AFC"/>
    <w:rsid w:val="002B4816"/>
    <w:rsid w:val="002D748F"/>
    <w:rsid w:val="002E2F01"/>
    <w:rsid w:val="003151E0"/>
    <w:rsid w:val="00316F8A"/>
    <w:rsid w:val="00320766"/>
    <w:rsid w:val="00325518"/>
    <w:rsid w:val="00325A0D"/>
    <w:rsid w:val="00325B03"/>
    <w:rsid w:val="0034230F"/>
    <w:rsid w:val="003903B1"/>
    <w:rsid w:val="00397FFD"/>
    <w:rsid w:val="003B13D9"/>
    <w:rsid w:val="003C2303"/>
    <w:rsid w:val="003D0988"/>
    <w:rsid w:val="00403060"/>
    <w:rsid w:val="004271D8"/>
    <w:rsid w:val="004375C7"/>
    <w:rsid w:val="00454863"/>
    <w:rsid w:val="00485F1A"/>
    <w:rsid w:val="00491641"/>
    <w:rsid w:val="004A54A5"/>
    <w:rsid w:val="004B11BD"/>
    <w:rsid w:val="004B5EF7"/>
    <w:rsid w:val="004B6104"/>
    <w:rsid w:val="004C4977"/>
    <w:rsid w:val="004C7FDD"/>
    <w:rsid w:val="004D5C37"/>
    <w:rsid w:val="004E1AE4"/>
    <w:rsid w:val="004F453B"/>
    <w:rsid w:val="004F6708"/>
    <w:rsid w:val="00507A0A"/>
    <w:rsid w:val="005177D3"/>
    <w:rsid w:val="00546A44"/>
    <w:rsid w:val="00553E98"/>
    <w:rsid w:val="00567284"/>
    <w:rsid w:val="0057235F"/>
    <w:rsid w:val="00580037"/>
    <w:rsid w:val="005B5C40"/>
    <w:rsid w:val="005D507F"/>
    <w:rsid w:val="005E6D0E"/>
    <w:rsid w:val="00611996"/>
    <w:rsid w:val="00624564"/>
    <w:rsid w:val="006506DF"/>
    <w:rsid w:val="006623CC"/>
    <w:rsid w:val="00675D90"/>
    <w:rsid w:val="00676BDD"/>
    <w:rsid w:val="006840F4"/>
    <w:rsid w:val="0068551F"/>
    <w:rsid w:val="006866CB"/>
    <w:rsid w:val="00690749"/>
    <w:rsid w:val="00693CA9"/>
    <w:rsid w:val="006A0562"/>
    <w:rsid w:val="006B1D4B"/>
    <w:rsid w:val="006E4ABC"/>
    <w:rsid w:val="006F1812"/>
    <w:rsid w:val="006F54F7"/>
    <w:rsid w:val="006F632A"/>
    <w:rsid w:val="00702531"/>
    <w:rsid w:val="007056B9"/>
    <w:rsid w:val="00737997"/>
    <w:rsid w:val="0074264E"/>
    <w:rsid w:val="00750AE4"/>
    <w:rsid w:val="00774640"/>
    <w:rsid w:val="00780813"/>
    <w:rsid w:val="00785013"/>
    <w:rsid w:val="00785A23"/>
    <w:rsid w:val="00785B70"/>
    <w:rsid w:val="007947D2"/>
    <w:rsid w:val="007A2412"/>
    <w:rsid w:val="007A2A7D"/>
    <w:rsid w:val="007A4DC5"/>
    <w:rsid w:val="007D2515"/>
    <w:rsid w:val="007D3D5E"/>
    <w:rsid w:val="007E059B"/>
    <w:rsid w:val="00801813"/>
    <w:rsid w:val="00801DEC"/>
    <w:rsid w:val="00802A69"/>
    <w:rsid w:val="00803B30"/>
    <w:rsid w:val="00805783"/>
    <w:rsid w:val="00814C33"/>
    <w:rsid w:val="00824F5B"/>
    <w:rsid w:val="00826E4E"/>
    <w:rsid w:val="00831B09"/>
    <w:rsid w:val="008B7F6C"/>
    <w:rsid w:val="008D40E2"/>
    <w:rsid w:val="008F1102"/>
    <w:rsid w:val="008F3AE5"/>
    <w:rsid w:val="00903C0B"/>
    <w:rsid w:val="0091484B"/>
    <w:rsid w:val="0093662A"/>
    <w:rsid w:val="009405E0"/>
    <w:rsid w:val="00940BD3"/>
    <w:rsid w:val="00941543"/>
    <w:rsid w:val="0094223A"/>
    <w:rsid w:val="00946369"/>
    <w:rsid w:val="00956164"/>
    <w:rsid w:val="00962B7E"/>
    <w:rsid w:val="009819D2"/>
    <w:rsid w:val="00985E41"/>
    <w:rsid w:val="00991253"/>
    <w:rsid w:val="00992FCD"/>
    <w:rsid w:val="009945C0"/>
    <w:rsid w:val="009B6FAC"/>
    <w:rsid w:val="009C2B2B"/>
    <w:rsid w:val="009F3DAF"/>
    <w:rsid w:val="00A35B68"/>
    <w:rsid w:val="00A61B6B"/>
    <w:rsid w:val="00A92E7B"/>
    <w:rsid w:val="00A9391B"/>
    <w:rsid w:val="00AB147B"/>
    <w:rsid w:val="00AC3B4A"/>
    <w:rsid w:val="00AD05E1"/>
    <w:rsid w:val="00AE6B1E"/>
    <w:rsid w:val="00AE6E8C"/>
    <w:rsid w:val="00AE73FF"/>
    <w:rsid w:val="00AF45C1"/>
    <w:rsid w:val="00B0495B"/>
    <w:rsid w:val="00B128F7"/>
    <w:rsid w:val="00B2448F"/>
    <w:rsid w:val="00B24678"/>
    <w:rsid w:val="00B30C4E"/>
    <w:rsid w:val="00B35E02"/>
    <w:rsid w:val="00B61F1A"/>
    <w:rsid w:val="00B72C19"/>
    <w:rsid w:val="00B72E29"/>
    <w:rsid w:val="00B74FFF"/>
    <w:rsid w:val="00B82D8F"/>
    <w:rsid w:val="00B838C4"/>
    <w:rsid w:val="00B90EA7"/>
    <w:rsid w:val="00BA2B3B"/>
    <w:rsid w:val="00BC05B6"/>
    <w:rsid w:val="00BD0B84"/>
    <w:rsid w:val="00BD7DCE"/>
    <w:rsid w:val="00C015B6"/>
    <w:rsid w:val="00C04435"/>
    <w:rsid w:val="00C12E00"/>
    <w:rsid w:val="00C531BF"/>
    <w:rsid w:val="00C54AA2"/>
    <w:rsid w:val="00C60FA8"/>
    <w:rsid w:val="00C61FC8"/>
    <w:rsid w:val="00C66452"/>
    <w:rsid w:val="00C82E43"/>
    <w:rsid w:val="00C846BA"/>
    <w:rsid w:val="00C94895"/>
    <w:rsid w:val="00CA2193"/>
    <w:rsid w:val="00D609BD"/>
    <w:rsid w:val="00D962DA"/>
    <w:rsid w:val="00DA1DD6"/>
    <w:rsid w:val="00DC6D18"/>
    <w:rsid w:val="00DC6F47"/>
    <w:rsid w:val="00E041D9"/>
    <w:rsid w:val="00E21200"/>
    <w:rsid w:val="00E42E84"/>
    <w:rsid w:val="00E46B40"/>
    <w:rsid w:val="00E54BA7"/>
    <w:rsid w:val="00E55E17"/>
    <w:rsid w:val="00E67140"/>
    <w:rsid w:val="00E7204D"/>
    <w:rsid w:val="00E7321E"/>
    <w:rsid w:val="00E90E0F"/>
    <w:rsid w:val="00EA53A0"/>
    <w:rsid w:val="00EE462E"/>
    <w:rsid w:val="00EF04C0"/>
    <w:rsid w:val="00FA2B1D"/>
    <w:rsid w:val="00FB40BD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 opacity="0" color2="black"/>
      <v:stroke on="f"/>
    </o:shapedefaults>
    <o:shapelayout v:ext="edit">
      <o:idmap v:ext="edit" data="2"/>
    </o:shapelayout>
  </w:shapeDefaults>
  <w:doNotEmbedSmartTags/>
  <w:decimalSymbol w:val=","/>
  <w:listSeparator w:val=";"/>
  <w14:docId w14:val="2A96DDDB"/>
  <w15:chartTrackingRefBased/>
  <w15:docId w15:val="{8B3DF5AA-AC1F-44EF-AD26-4760341B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customStyle="1" w:styleId="Tekstblokowy1">
    <w:name w:val="Tekst blokowy1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71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67140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uiPriority w:val="99"/>
    <w:semiHidden/>
    <w:unhideWhenUsed/>
    <w:rsid w:val="00737997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link w:val="TytuZnak"/>
    <w:uiPriority w:val="10"/>
    <w:qFormat/>
    <w:rsid w:val="00147DD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147DD5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character" w:customStyle="1" w:styleId="StopkaZnak">
    <w:name w:val="Stopka Znak"/>
    <w:link w:val="Stopka"/>
    <w:rsid w:val="00941543"/>
    <w:rPr>
      <w:sz w:val="24"/>
      <w:lang w:eastAsia="ar-SA"/>
    </w:rPr>
  </w:style>
  <w:style w:type="table" w:styleId="Tabela-Siatka">
    <w:name w:val="Table Grid"/>
    <w:basedOn w:val="Standardowy"/>
    <w:uiPriority w:val="39"/>
    <w:rsid w:val="00325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0749"/>
    <w:pPr>
      <w:suppressAutoHyphens w:val="0"/>
      <w:spacing w:before="100" w:beforeAutospacing="1" w:after="100" w:afterAutospacing="1" w:line="240" w:lineRule="auto"/>
    </w:pPr>
    <w:rPr>
      <w:szCs w:val="24"/>
      <w:lang w:eastAsia="pl-PL"/>
    </w:rPr>
  </w:style>
  <w:style w:type="character" w:styleId="Pogrubienie">
    <w:name w:val="Strong"/>
    <w:uiPriority w:val="22"/>
    <w:qFormat/>
    <w:rsid w:val="00690749"/>
    <w:rPr>
      <w:b/>
      <w:bCs/>
    </w:rPr>
  </w:style>
  <w:style w:type="paragraph" w:customStyle="1" w:styleId="Zwykytekst1">
    <w:name w:val="Zwykły tekst1"/>
    <w:basedOn w:val="Normalny"/>
    <w:rsid w:val="00B90EA7"/>
    <w:pPr>
      <w:suppressAutoHyphens w:val="0"/>
      <w:spacing w:line="240" w:lineRule="auto"/>
    </w:pPr>
    <w:rPr>
      <w:rFonts w:ascii="Courier New" w:hAnsi="Courier New"/>
      <w:sz w:val="20"/>
      <w:lang w:eastAsia="pl-PL"/>
    </w:rPr>
  </w:style>
  <w:style w:type="character" w:customStyle="1" w:styleId="Teksttreci14">
    <w:name w:val="Tekst treści14"/>
    <w:uiPriority w:val="99"/>
    <w:rsid w:val="00B90EA7"/>
    <w:rPr>
      <w:rFonts w:ascii="Arial" w:hAnsi="Arial" w:cs="Arial"/>
      <w:color w:val="0000FF"/>
      <w:sz w:val="18"/>
      <w:szCs w:val="18"/>
      <w:shd w:val="clear" w:color="auto" w:fill="FFFFFF"/>
    </w:rPr>
  </w:style>
  <w:style w:type="paragraph" w:styleId="Akapitzlist">
    <w:name w:val="List Paragraph"/>
    <w:basedOn w:val="Normalny"/>
    <w:rsid w:val="001B186B"/>
    <w:pPr>
      <w:suppressAutoHyphens w:val="0"/>
      <w:autoSpaceDN w:val="0"/>
      <w:spacing w:after="160" w:line="254" w:lineRule="auto"/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0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ogos\Desktop\Wz&#243;r%20og&#243;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829BE-1367-475C-8C47-E54ED2201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ogólny</Template>
  <TotalTime>16</TotalTime>
  <Pages>2</Pages>
  <Words>451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xxx</dc:creator>
  <cp:keywords/>
  <cp:lastModifiedBy>Przemysław Bogdanowicz</cp:lastModifiedBy>
  <cp:revision>12</cp:revision>
  <cp:lastPrinted>2023-08-10T09:34:00Z</cp:lastPrinted>
  <dcterms:created xsi:type="dcterms:W3CDTF">2025-02-24T08:39:00Z</dcterms:created>
  <dcterms:modified xsi:type="dcterms:W3CDTF">2025-05-07T11:01:00Z</dcterms:modified>
</cp:coreProperties>
</file>