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D40C6D" w14:textId="2E98EC3D" w:rsidR="001B186B" w:rsidRDefault="001B186B" w:rsidP="001B186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>Załącznik Nr 2 -</w:t>
      </w:r>
      <w:r w:rsidR="00580037">
        <w:rPr>
          <w:rFonts w:eastAsia="Calibri"/>
          <w:b/>
          <w:sz w:val="22"/>
          <w:szCs w:val="22"/>
        </w:rPr>
        <w:t>F</w:t>
      </w:r>
      <w:r>
        <w:rPr>
          <w:rFonts w:eastAsia="Calibri"/>
          <w:b/>
          <w:sz w:val="22"/>
          <w:szCs w:val="22"/>
        </w:rPr>
        <w:t>ormularz ofert</w:t>
      </w:r>
      <w:r w:rsidR="00580037">
        <w:rPr>
          <w:rFonts w:eastAsia="Calibri"/>
          <w:b/>
          <w:sz w:val="22"/>
          <w:szCs w:val="22"/>
        </w:rPr>
        <w:t>ow</w:t>
      </w:r>
      <w:r>
        <w:rPr>
          <w:rFonts w:eastAsia="Calibri"/>
          <w:b/>
          <w:sz w:val="22"/>
          <w:szCs w:val="22"/>
        </w:rPr>
        <w:t>y</w:t>
      </w:r>
    </w:p>
    <w:p w14:paraId="48ED5CD5" w14:textId="77777777" w:rsidR="001B186B" w:rsidRDefault="001B186B" w:rsidP="001B186B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4"/>
        <w:gridCol w:w="4984"/>
      </w:tblGrid>
      <w:tr w:rsidR="001B186B" w14:paraId="4891ED9F" w14:textId="77777777" w:rsidTr="00580037">
        <w:trPr>
          <w:trHeight w:val="46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0F29CD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Przedmiot zamówienia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C36FD2" w14:textId="260E12AB" w:rsidR="001B186B" w:rsidRDefault="00A625E4" w:rsidP="000334D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rPr>
                <w:b/>
                <w:sz w:val="22"/>
                <w:szCs w:val="22"/>
                <w:lang w:eastAsia="pl-PL"/>
              </w:rPr>
            </w:pPr>
            <w:r w:rsidRPr="00A625E4">
              <w:rPr>
                <w:b/>
                <w:sz w:val="22"/>
                <w:szCs w:val="22"/>
                <w:lang w:eastAsia="pl-PL"/>
              </w:rPr>
              <w:t>Wymiana starej i nieszczelnej instalacji kanalizacyjnej według zakresu (wymiana zużytej instalacji kanalizacji żeliwnej - pęknięcia wzdłużne rur żeliwnych kanalizacji, zagrażające bezpiecznej eksploatacji usytuowanych w pobliżu instalacji elektrycznych), zlokalizowanej w kotłowni Wojewódzkiego Centrum Szpitalnego Kotliny Jeleniogórskiej</w:t>
            </w:r>
          </w:p>
          <w:p w14:paraId="01A596AC" w14:textId="796577B8" w:rsidR="001B186B" w:rsidRPr="00A54774" w:rsidRDefault="001B186B" w:rsidP="000334D5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 w:rsidRPr="00A54774">
              <w:rPr>
                <w:b/>
                <w:bCs/>
                <w:sz w:val="22"/>
                <w:szCs w:val="22"/>
              </w:rPr>
              <w:t xml:space="preserve">ZAPYTANIE OFERTOWE </w:t>
            </w:r>
            <w:r w:rsidRPr="00A54774">
              <w:rPr>
                <w:rFonts w:eastAsia="Calibri"/>
                <w:b/>
                <w:sz w:val="22"/>
                <w:szCs w:val="22"/>
              </w:rPr>
              <w:t>NPU/</w:t>
            </w:r>
            <w:r w:rsidR="00164E63">
              <w:rPr>
                <w:rFonts w:eastAsia="Calibri"/>
                <w:b/>
                <w:sz w:val="22"/>
                <w:szCs w:val="22"/>
              </w:rPr>
              <w:t>00004</w:t>
            </w:r>
            <w:r w:rsidRPr="00A54774">
              <w:rPr>
                <w:rFonts w:eastAsia="Calibri"/>
                <w:b/>
                <w:sz w:val="22"/>
                <w:szCs w:val="22"/>
              </w:rPr>
              <w:t>/202</w:t>
            </w:r>
            <w:r w:rsidR="000B0567">
              <w:rPr>
                <w:rFonts w:eastAsia="Calibri"/>
                <w:b/>
                <w:sz w:val="22"/>
                <w:szCs w:val="22"/>
              </w:rPr>
              <w:t>5</w:t>
            </w:r>
          </w:p>
        </w:tc>
      </w:tr>
      <w:tr w:rsidR="001B186B" w14:paraId="1F1BCF22" w14:textId="77777777" w:rsidTr="00580037">
        <w:trPr>
          <w:trHeight w:val="1068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55BBE4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7115D192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D15D3A2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7964E8F5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49E9A1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41948B3F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7AAECDD8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1B186B" w14:paraId="27ABB58A" w14:textId="77777777" w:rsidTr="00580037">
        <w:trPr>
          <w:trHeight w:val="317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601FA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7AE69741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 xml:space="preserve">za wykonanie zadania </w:t>
            </w:r>
          </w:p>
          <w:p w14:paraId="7B4584BB" w14:textId="34E0D121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 xml:space="preserve">zgodnie z </w:t>
            </w:r>
            <w:r>
              <w:rPr>
                <w:rFonts w:eastAsia="Calibri"/>
                <w:b/>
                <w:bCs/>
                <w:sz w:val="22"/>
                <w:szCs w:val="22"/>
              </w:rPr>
              <w:t>opisem przedmiotu zamówien</w:t>
            </w:r>
            <w:r w:rsidRPr="00580037">
              <w:rPr>
                <w:rFonts w:eastAsia="Calibri"/>
                <w:b/>
                <w:bCs/>
                <w:sz w:val="22"/>
                <w:szCs w:val="22"/>
              </w:rPr>
              <w:t>ia</w:t>
            </w:r>
          </w:p>
          <w:p w14:paraId="3501FE55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A54774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86DB39" w14:textId="6FB0E0D3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A54774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  <w:r w:rsidR="00580037">
              <w:rPr>
                <w:rFonts w:eastAsia="Calibri"/>
                <w:b/>
                <w:sz w:val="22"/>
                <w:szCs w:val="22"/>
              </w:rPr>
              <w:t>……… zł</w:t>
            </w:r>
          </w:p>
          <w:p w14:paraId="5894D31A" w14:textId="6CF3F70E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A54774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  <w:r w:rsidR="00580037">
              <w:rPr>
                <w:rFonts w:eastAsia="Calibri"/>
                <w:b/>
                <w:sz w:val="22"/>
                <w:szCs w:val="22"/>
              </w:rPr>
              <w:t>……… zł</w:t>
            </w:r>
          </w:p>
          <w:p w14:paraId="46F10723" w14:textId="1F8DE87E" w:rsidR="001B186B" w:rsidRPr="00580037" w:rsidRDefault="001B186B" w:rsidP="00580037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A54774">
              <w:rPr>
                <w:rFonts w:eastAsia="Calibri"/>
                <w:b/>
                <w:sz w:val="22"/>
                <w:szCs w:val="22"/>
              </w:rPr>
              <w:t xml:space="preserve">VAT: </w:t>
            </w:r>
            <w:r>
              <w:rPr>
                <w:rFonts w:eastAsia="Calibri"/>
                <w:b/>
                <w:sz w:val="22"/>
                <w:szCs w:val="22"/>
              </w:rPr>
              <w:t>…%</w:t>
            </w:r>
          </w:p>
        </w:tc>
      </w:tr>
      <w:tr w:rsidR="001B186B" w14:paraId="41E38E0A" w14:textId="77777777" w:rsidTr="00580037">
        <w:trPr>
          <w:trHeight w:val="241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603139" w14:textId="77777777" w:rsidR="001B186B" w:rsidRPr="00B56C1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B56C14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4D1320" w14:textId="007CBB9C" w:rsidR="001B186B" w:rsidRPr="00B56C14" w:rsidRDefault="00164E63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6</w:t>
            </w:r>
            <w:r w:rsidR="001B186B" w:rsidRPr="00B56C14">
              <w:rPr>
                <w:rFonts w:eastAsia="Calibri"/>
                <w:b/>
                <w:bCs/>
                <w:sz w:val="22"/>
                <w:szCs w:val="22"/>
              </w:rPr>
              <w:t>0 dni</w:t>
            </w:r>
          </w:p>
        </w:tc>
      </w:tr>
      <w:tr w:rsidR="001B186B" w14:paraId="6CC8CF74" w14:textId="77777777" w:rsidTr="00580037">
        <w:trPr>
          <w:trHeight w:val="674"/>
        </w:trPr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CCEBA6" w14:textId="77777777" w:rsidR="001B186B" w:rsidRPr="00A54774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54774">
              <w:rPr>
                <w:rFonts w:eastAsia="Calibri"/>
                <w:b/>
                <w:bCs/>
                <w:sz w:val="22"/>
                <w:szCs w:val="22"/>
              </w:rPr>
              <w:t xml:space="preserve">Termin realizacji zamówienia 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BD15CA" w14:textId="344FD178" w:rsidR="00A625E4" w:rsidRPr="00A54774" w:rsidRDefault="00C94895" w:rsidP="00A625E4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 w:rsidRPr="00C94895">
              <w:rPr>
                <w:b/>
                <w:bCs/>
                <w:sz w:val="22"/>
                <w:szCs w:val="22"/>
              </w:rPr>
              <w:t xml:space="preserve">do </w:t>
            </w:r>
            <w:r w:rsidR="00A625E4">
              <w:rPr>
                <w:b/>
                <w:bCs/>
                <w:sz w:val="22"/>
                <w:szCs w:val="22"/>
              </w:rPr>
              <w:t>14 dni od zawarcia umowy</w:t>
            </w:r>
          </w:p>
          <w:p w14:paraId="3D792D3A" w14:textId="04EEFD4C" w:rsidR="001B186B" w:rsidRPr="00A54774" w:rsidRDefault="001B186B" w:rsidP="00C94895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1B186B" w14:paraId="0E9297BE" w14:textId="77777777" w:rsidTr="00580037">
        <w:trPr>
          <w:trHeight w:val="127"/>
        </w:trPr>
        <w:tc>
          <w:tcPr>
            <w:tcW w:w="10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B769F" w14:textId="77777777" w:rsidR="001B186B" w:rsidRDefault="001B186B" w:rsidP="000334D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1B186B" w14:paraId="370A54BD" w14:textId="77777777" w:rsidTr="00580037">
        <w:trPr>
          <w:trHeight w:val="127"/>
        </w:trPr>
        <w:tc>
          <w:tcPr>
            <w:tcW w:w="10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D40FBE" w14:textId="69BB8DFC" w:rsidR="001B186B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6A6CBCF2" w14:textId="32579566" w:rsidR="001B186B" w:rsidRDefault="001B186B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– podpisania umowy według wzoru stanowiącego Załącznik Nr </w:t>
            </w:r>
            <w:r>
              <w:rPr>
                <w:rFonts w:eastAsia="Calibri"/>
                <w:sz w:val="20"/>
              </w:rPr>
              <w:t>3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2B035D51" w14:textId="77777777" w:rsidR="00DA1DD6" w:rsidRDefault="00DA1DD6" w:rsidP="00DA1DD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jc w:val="both"/>
              <w:rPr>
                <w:rFonts w:eastAsia="Calibri"/>
                <w:sz w:val="20"/>
              </w:rPr>
            </w:pPr>
          </w:p>
          <w:p w14:paraId="050119E5" w14:textId="015E625A" w:rsidR="00DA1DD6" w:rsidRPr="00DA1DD6" w:rsidRDefault="00DA1DD6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b/>
                <w:bCs/>
                <w:sz w:val="20"/>
              </w:rPr>
            </w:pPr>
            <w:r w:rsidRPr="00DA1DD6">
              <w:rPr>
                <w:rFonts w:eastAsia="Calibri"/>
                <w:b/>
                <w:bCs/>
                <w:sz w:val="20"/>
              </w:rPr>
              <w:t>wykonamy przedmiot umowy*:</w:t>
            </w:r>
          </w:p>
          <w:p w14:paraId="7E4C02E9" w14:textId="73F4B8C6" w:rsidR="00DA1DD6" w:rsidRPr="00DA1DD6" w:rsidRDefault="00DA1DD6" w:rsidP="00DA1DD6">
            <w:pPr>
              <w:pStyle w:val="Akapitzlist"/>
              <w:numPr>
                <w:ilvl w:val="0"/>
                <w:numId w:val="20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hanging="357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A1DD6">
              <w:rPr>
                <w:rFonts w:ascii="Times New Roman" w:hAnsi="Times New Roman"/>
                <w:b/>
                <w:bCs/>
                <w:sz w:val="20"/>
              </w:rPr>
              <w:t>własnym</w:t>
            </w:r>
            <w:r w:rsidRPr="00DA1DD6">
              <w:rPr>
                <w:b/>
                <w:bCs/>
                <w:sz w:val="20"/>
              </w:rPr>
              <w:t>i siłami</w:t>
            </w:r>
          </w:p>
          <w:p w14:paraId="0CBE6652" w14:textId="650B40D2" w:rsidR="00DA1DD6" w:rsidRDefault="00DA1DD6" w:rsidP="00DA1DD6">
            <w:pPr>
              <w:pStyle w:val="Akapitzlist"/>
              <w:numPr>
                <w:ilvl w:val="0"/>
                <w:numId w:val="20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hanging="357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DA1DD6">
              <w:rPr>
                <w:rFonts w:ascii="Times New Roman" w:hAnsi="Times New Roman"/>
                <w:b/>
                <w:bCs/>
                <w:sz w:val="20"/>
              </w:rPr>
              <w:t>przy udziale podwykonawców (należy wskazać podwykonawców oraz zakres powierzonych prac: ………</w:t>
            </w:r>
            <w:r>
              <w:rPr>
                <w:rFonts w:ascii="Times New Roman" w:hAnsi="Times New Roman"/>
                <w:b/>
                <w:bCs/>
                <w:sz w:val="20"/>
              </w:rPr>
              <w:t>……………………………………………………………………………………………………</w:t>
            </w:r>
            <w:r w:rsidRPr="00DA1DD6">
              <w:rPr>
                <w:rFonts w:ascii="Times New Roman" w:hAnsi="Times New Roman"/>
                <w:b/>
                <w:bCs/>
                <w:sz w:val="20"/>
              </w:rPr>
              <w:t>…….</w:t>
            </w:r>
            <w:r>
              <w:rPr>
                <w:rFonts w:ascii="Times New Roman" w:hAnsi="Times New Roman"/>
                <w:b/>
                <w:bCs/>
                <w:sz w:val="20"/>
              </w:rPr>
              <w:t>;</w:t>
            </w:r>
          </w:p>
          <w:p w14:paraId="19509751" w14:textId="77777777" w:rsidR="00DA1DD6" w:rsidRPr="00DA1DD6" w:rsidRDefault="00DA1DD6" w:rsidP="00DA1DD6">
            <w:pPr>
              <w:pStyle w:val="Akapitzlist"/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after="0" w:line="240" w:lineRule="auto"/>
              <w:ind w:left="1071"/>
              <w:jc w:val="both"/>
              <w:rPr>
                <w:rFonts w:ascii="Times New Roman" w:hAnsi="Times New Roman"/>
                <w:b/>
                <w:bCs/>
                <w:sz w:val="20"/>
              </w:rPr>
            </w:pPr>
          </w:p>
          <w:p w14:paraId="68997058" w14:textId="7BC29F2A" w:rsidR="001B186B" w:rsidRDefault="001B186B" w:rsidP="00DA1DD6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 w:hanging="357"/>
              <w:jc w:val="both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6177D767" w14:textId="7460F728" w:rsidR="001B186B" w:rsidRPr="00DA1DD6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 w:rsidR="00DA1DD6">
              <w:rPr>
                <w:rFonts w:eastAsia="Calibri"/>
                <w:sz w:val="20"/>
              </w:rPr>
              <w:t>;</w:t>
            </w:r>
          </w:p>
          <w:p w14:paraId="4D8F78C9" w14:textId="3BABB521" w:rsidR="001B186B" w:rsidRPr="00DA1DD6" w:rsidRDefault="001B186B" w:rsidP="001B186B">
            <w:pPr>
              <w:numPr>
                <w:ilvl w:val="0"/>
                <w:numId w:val="16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  <w:r w:rsidRPr="008F0BA7">
              <w:rPr>
                <w:rFonts w:eastAsia="Calibri"/>
                <w:sz w:val="20"/>
              </w:rPr>
              <w:t xml:space="preserve"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</w:t>
            </w:r>
            <w:r w:rsidR="00580037">
              <w:rPr>
                <w:rFonts w:eastAsia="Calibri"/>
                <w:sz w:val="20"/>
              </w:rPr>
              <w:br/>
            </w:r>
            <w:r w:rsidRPr="008F0BA7">
              <w:rPr>
                <w:rFonts w:eastAsia="Calibri"/>
                <w:sz w:val="20"/>
              </w:rPr>
              <w:t>z działaniami Rosji destabilizujących sytuację na Ukrainie  (Dz. Urz. UE nr L 111 z 8.4.2022, str. 1 ), dalej: rozporządzenie 2022/576.</w:t>
            </w:r>
          </w:p>
          <w:p w14:paraId="70690507" w14:textId="77777777" w:rsidR="00DA1DD6" w:rsidRPr="008F0BA7" w:rsidRDefault="00DA1DD6" w:rsidP="00DA1DD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autoSpaceDN w:val="0"/>
              <w:spacing w:line="240" w:lineRule="auto"/>
              <w:ind w:left="351"/>
              <w:jc w:val="both"/>
              <w:rPr>
                <w:sz w:val="20"/>
              </w:rPr>
            </w:pPr>
          </w:p>
          <w:p w14:paraId="1419A637" w14:textId="1EE20E20" w:rsidR="001B186B" w:rsidRPr="00DA1DD6" w:rsidRDefault="00DA1DD6" w:rsidP="00DA1DD6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sz w:val="20"/>
              </w:rPr>
            </w:pPr>
            <w:r w:rsidRPr="00DA1DD6">
              <w:rPr>
                <w:sz w:val="20"/>
              </w:rPr>
              <w:t>*</w:t>
            </w:r>
            <w:r>
              <w:rPr>
                <w:sz w:val="20"/>
              </w:rPr>
              <w:t xml:space="preserve"> </w:t>
            </w:r>
            <w:r w:rsidRPr="00DA1DD6">
              <w:rPr>
                <w:sz w:val="20"/>
              </w:rPr>
              <w:t>- właściwe zaznaczyć</w:t>
            </w:r>
          </w:p>
        </w:tc>
      </w:tr>
    </w:tbl>
    <w:p w14:paraId="22619873" w14:textId="77777777" w:rsidR="001B186B" w:rsidRDefault="001B186B" w:rsidP="001B186B">
      <w:pPr>
        <w:spacing w:line="276" w:lineRule="auto"/>
        <w:rPr>
          <w:rFonts w:eastAsia="Calibri"/>
          <w:b/>
        </w:rPr>
      </w:pPr>
    </w:p>
    <w:p w14:paraId="5C2CEE03" w14:textId="77777777" w:rsidR="000B0567" w:rsidRDefault="000B0567" w:rsidP="000B0567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lastRenderedPageBreak/>
        <w:t>ZOBOWIĄZANIA W PRZYPADKU PRZYZNANIA ZAMÓWIENIA:</w:t>
      </w:r>
    </w:p>
    <w:p w14:paraId="42B3D104" w14:textId="77777777" w:rsidR="000B0567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0B0567" w14:paraId="7D2A132F" w14:textId="77777777" w:rsidTr="006C0904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65DD3" w14:textId="77777777" w:rsidR="000B0567" w:rsidRDefault="000B0567" w:rsidP="006C0904">
            <w:pPr>
              <w:spacing w:line="276" w:lineRule="auto"/>
              <w:rPr>
                <w:sz w:val="22"/>
              </w:rPr>
            </w:pPr>
          </w:p>
        </w:tc>
      </w:tr>
    </w:tbl>
    <w:p w14:paraId="522EE05E" w14:textId="77777777" w:rsidR="000B0567" w:rsidRDefault="000B0567" w:rsidP="000B0567">
      <w:pPr>
        <w:spacing w:line="276" w:lineRule="auto"/>
        <w:rPr>
          <w:rFonts w:eastAsia="Calibri"/>
          <w:bCs/>
          <w:iCs/>
        </w:rPr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8"/>
      </w:tblGrid>
      <w:tr w:rsidR="000B0567" w14:paraId="37CB55C1" w14:textId="77777777" w:rsidTr="006C0904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25E5F" w14:textId="77777777" w:rsidR="000B0567" w:rsidRDefault="000B0567" w:rsidP="006C0904">
            <w:pPr>
              <w:spacing w:line="276" w:lineRule="auto"/>
              <w:rPr>
                <w:bCs/>
                <w:iCs/>
                <w:sz w:val="22"/>
              </w:rPr>
            </w:pPr>
          </w:p>
        </w:tc>
      </w:tr>
    </w:tbl>
    <w:p w14:paraId="0EA58EAE" w14:textId="1B48ABC5" w:rsidR="000B0567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  <w:rPr>
          <w:rFonts w:eastAsia="Calibri"/>
          <w:bCs/>
          <w:iCs/>
        </w:rPr>
      </w:pPr>
      <w:r w:rsidRPr="00794350">
        <w:rPr>
          <w:rFonts w:eastAsia="Calibri"/>
          <w:bCs/>
          <w:iCs/>
        </w:rPr>
        <w:t xml:space="preserve">Nr rachunku bankowego do </w:t>
      </w:r>
      <w:r>
        <w:rPr>
          <w:rFonts w:eastAsia="Calibri"/>
          <w:bCs/>
          <w:iCs/>
        </w:rPr>
        <w:t>zamówienia</w:t>
      </w:r>
      <w:r w:rsidRPr="00794350">
        <w:rPr>
          <w:rFonts w:eastAsia="Calibri"/>
          <w:bCs/>
          <w:iCs/>
        </w:rPr>
        <w:t>: ………………………………………………..</w:t>
      </w:r>
    </w:p>
    <w:p w14:paraId="005F5A38" w14:textId="77777777" w:rsidR="000B0567" w:rsidRPr="008B430C" w:rsidRDefault="000B0567" w:rsidP="000B0567">
      <w:pPr>
        <w:numPr>
          <w:ilvl w:val="0"/>
          <w:numId w:val="19"/>
        </w:numPr>
        <w:autoSpaceDN w:val="0"/>
        <w:spacing w:line="276" w:lineRule="auto"/>
        <w:ind w:left="459" w:hanging="459"/>
        <w:rPr>
          <w:rFonts w:eastAsia="Calibri"/>
          <w:b/>
          <w:iCs/>
        </w:rPr>
      </w:pPr>
      <w:r w:rsidRPr="008B430C">
        <w:rPr>
          <w:rFonts w:eastAsia="Calibri"/>
          <w:b/>
          <w:iCs/>
        </w:rPr>
        <w:t>Adres do e-Doręczeń: ………………………. | nie posiadam adresu do e-Doręczeń*</w:t>
      </w:r>
    </w:p>
    <w:p w14:paraId="6514C1E0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685E9CAB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10AD42BC" w14:textId="77777777" w:rsidR="000B0567" w:rsidRDefault="000B0567" w:rsidP="000B0567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>…………………………………………………………………………………………………</w:t>
      </w:r>
    </w:p>
    <w:p w14:paraId="61E5EE60" w14:textId="77777777" w:rsidR="000B0567" w:rsidRPr="008B430C" w:rsidRDefault="000B0567" w:rsidP="000B0567">
      <w:pPr>
        <w:spacing w:line="240" w:lineRule="auto"/>
        <w:jc w:val="center"/>
        <w:rPr>
          <w:sz w:val="20"/>
          <w:szCs w:val="16"/>
        </w:rPr>
      </w:pPr>
      <w:r w:rsidRPr="008B430C">
        <w:rPr>
          <w:b/>
          <w:i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CF6CF09" w14:textId="77777777" w:rsidR="000B0567" w:rsidRDefault="000B0567" w:rsidP="000B0567">
      <w:pPr>
        <w:rPr>
          <w:sz w:val="20"/>
          <w:szCs w:val="16"/>
        </w:rPr>
      </w:pPr>
    </w:p>
    <w:p w14:paraId="33717745" w14:textId="77777777" w:rsidR="000B0567" w:rsidRPr="008B430C" w:rsidRDefault="000B0567" w:rsidP="000B0567">
      <w:pPr>
        <w:rPr>
          <w:sz w:val="20"/>
          <w:szCs w:val="16"/>
        </w:rPr>
      </w:pPr>
      <w:r w:rsidRPr="008B430C">
        <w:rPr>
          <w:sz w:val="20"/>
          <w:szCs w:val="16"/>
        </w:rPr>
        <w:t xml:space="preserve">* - należy </w:t>
      </w:r>
      <w:r>
        <w:rPr>
          <w:sz w:val="20"/>
          <w:szCs w:val="16"/>
        </w:rPr>
        <w:t xml:space="preserve">podać lub </w:t>
      </w:r>
      <w:r w:rsidRPr="008B430C">
        <w:rPr>
          <w:sz w:val="20"/>
          <w:szCs w:val="16"/>
        </w:rPr>
        <w:t>zadeklarować</w:t>
      </w:r>
      <w:r>
        <w:rPr>
          <w:sz w:val="20"/>
          <w:szCs w:val="16"/>
        </w:rPr>
        <w:t xml:space="preserve"> nieposiadanie adresu do e-Doręczeń</w:t>
      </w:r>
    </w:p>
    <w:p w14:paraId="136309E1" w14:textId="5D4FAEE7" w:rsidR="00C54AA2" w:rsidRPr="008D40E2" w:rsidRDefault="00C54AA2" w:rsidP="008D40E2">
      <w:pPr>
        <w:ind w:left="5670"/>
        <w:jc w:val="center"/>
        <w:rPr>
          <w:b/>
          <w:bCs/>
        </w:rPr>
      </w:pPr>
    </w:p>
    <w:sectPr w:rsidR="00C54AA2" w:rsidRPr="008D40E2" w:rsidSect="00BA2B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14" w:right="991" w:bottom="568" w:left="1134" w:header="567" w:footer="744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7C3DC" w14:textId="77777777" w:rsidR="003151E0" w:rsidRDefault="003151E0">
      <w:pPr>
        <w:spacing w:line="240" w:lineRule="auto"/>
      </w:pPr>
      <w:r>
        <w:separator/>
      </w:r>
    </w:p>
  </w:endnote>
  <w:endnote w:type="continuationSeparator" w:id="0">
    <w:p w14:paraId="1A4E940A" w14:textId="77777777" w:rsidR="003151E0" w:rsidRDefault="003151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Yu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D6C4" w14:textId="77777777" w:rsidR="00E90E0F" w:rsidRDefault="00E90E0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272EC" w14:textId="77777777" w:rsidR="00E90E0F" w:rsidRDefault="00E90E0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BCA6A" w14:textId="77777777" w:rsidR="00941543" w:rsidRDefault="00826E4E" w:rsidP="00941543">
    <w:pPr>
      <w:pStyle w:val="Stopka"/>
      <w:rPr>
        <w:sz w:val="22"/>
        <w:lang w:val="en-US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22E218E4" wp14:editId="56E1BA1E">
          <wp:simplePos x="0" y="0"/>
          <wp:positionH relativeFrom="column">
            <wp:posOffset>635</wp:posOffset>
          </wp:positionH>
          <wp:positionV relativeFrom="margin">
            <wp:posOffset>8110855</wp:posOffset>
          </wp:positionV>
          <wp:extent cx="742315" cy="706755"/>
          <wp:effectExtent l="0" t="0" r="0" b="0"/>
          <wp:wrapTight wrapText="bothSides">
            <wp:wrapPolygon edited="0">
              <wp:start x="0" y="0"/>
              <wp:lineTo x="0" y="20960"/>
              <wp:lineTo x="21064" y="20960"/>
              <wp:lineTo x="21064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1543">
      <w:rPr>
        <w:color w:val="0000FF"/>
        <w:sz w:val="16"/>
        <w:lang w:val="en-US"/>
      </w:rPr>
      <w:t>________________________________________________________________________________________________________</w:t>
    </w:r>
    <w:r w:rsidR="00693CA9">
      <w:rPr>
        <w:color w:val="0000FF"/>
        <w:sz w:val="16"/>
        <w:lang w:val="en-US"/>
      </w:rPr>
      <w:t>__</w:t>
    </w:r>
    <w:r w:rsidR="001428FF">
      <w:rPr>
        <w:color w:val="0000FF"/>
        <w:sz w:val="16"/>
        <w:lang w:val="en-US"/>
      </w:rPr>
      <w:t>__</w:t>
    </w:r>
    <w:r w:rsidR="00BD0B84">
      <w:rPr>
        <w:color w:val="0000FF"/>
        <w:sz w:val="16"/>
        <w:lang w:val="en-US"/>
      </w:rPr>
      <w:t>___</w:t>
    </w:r>
    <w:r w:rsidR="001428FF">
      <w:rPr>
        <w:color w:val="0000FF"/>
        <w:sz w:val="16"/>
        <w:lang w:val="en-US"/>
      </w:rPr>
      <w:t>_________</w:t>
    </w:r>
    <w:r w:rsidR="00FB40BD">
      <w:rPr>
        <w:color w:val="0000FF"/>
        <w:sz w:val="16"/>
        <w:lang w:val="en-US"/>
      </w:rPr>
      <w:t>__</w:t>
    </w:r>
    <w:r w:rsidR="00941543">
      <w:rPr>
        <w:sz w:val="22"/>
        <w:lang w:val="en-US"/>
      </w:rPr>
      <w:t xml:space="preserve">              </w:t>
    </w:r>
  </w:p>
  <w:p w14:paraId="4FA11907" w14:textId="77777777" w:rsidR="004E1AE4" w:rsidRDefault="00941543" w:rsidP="004E1AE4">
    <w:pPr>
      <w:pStyle w:val="Stopka"/>
      <w:tabs>
        <w:tab w:val="clear" w:pos="4536"/>
        <w:tab w:val="clear" w:pos="9072"/>
      </w:tabs>
      <w:ind w:left="1418" w:firstLine="709"/>
      <w:jc w:val="right"/>
      <w:rPr>
        <w:lang w:val="en-US"/>
      </w:rPr>
    </w:pPr>
    <w:r>
      <w:rPr>
        <w:sz w:val="22"/>
        <w:lang w:val="en-US"/>
      </w:rPr>
      <w:t xml:space="preserve">          </w:t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 w:rsidR="004E1AE4">
      <w:rPr>
        <w:sz w:val="22"/>
        <w:lang w:val="en-US"/>
      </w:rPr>
      <w:tab/>
    </w:r>
    <w:r>
      <w:rPr>
        <w:sz w:val="18"/>
        <w:lang w:val="en-US"/>
      </w:rPr>
      <w:t>tel. sekretariat: (075)-75-37-201,</w:t>
    </w:r>
    <w:r w:rsidR="004E1AE4">
      <w:rPr>
        <w:sz w:val="18"/>
        <w:lang w:val="en-US"/>
      </w:rPr>
      <w:t xml:space="preserve"> </w:t>
    </w:r>
    <w:r w:rsidR="004E1AE4">
      <w:rPr>
        <w:color w:val="000000"/>
        <w:sz w:val="18"/>
        <w:lang w:val="en-US"/>
      </w:rPr>
      <w:t>tel. centrala</w:t>
    </w:r>
    <w:r w:rsidR="004E1AE4">
      <w:rPr>
        <w:sz w:val="18"/>
        <w:lang w:val="en-US"/>
      </w:rPr>
      <w:t>: (075)-75-37-100</w:t>
    </w:r>
  </w:p>
  <w:p w14:paraId="7249F72F" w14:textId="77777777" w:rsidR="004E1AE4" w:rsidRDefault="00074226" w:rsidP="00074226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</w:r>
    <w:r w:rsidR="00941543">
      <w:rPr>
        <w:sz w:val="18"/>
        <w:lang w:val="en-US"/>
      </w:rPr>
      <w:t xml:space="preserve"> fax: (075)-75-42-335</w:t>
    </w:r>
  </w:p>
  <w:p w14:paraId="1A9CB785" w14:textId="77777777" w:rsidR="00941543" w:rsidRDefault="00941543" w:rsidP="004E1AE4">
    <w:pPr>
      <w:pStyle w:val="Stopka"/>
      <w:tabs>
        <w:tab w:val="clear" w:pos="4536"/>
        <w:tab w:val="clear" w:pos="9072"/>
      </w:tabs>
      <w:ind w:left="1418" w:firstLine="709"/>
      <w:jc w:val="right"/>
      <w:rPr>
        <w:lang w:val="en-US"/>
      </w:rPr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1B95B" w14:textId="77777777" w:rsidR="003151E0" w:rsidRDefault="003151E0">
      <w:pPr>
        <w:spacing w:line="240" w:lineRule="auto"/>
      </w:pPr>
      <w:r>
        <w:separator/>
      </w:r>
    </w:p>
  </w:footnote>
  <w:footnote w:type="continuationSeparator" w:id="0">
    <w:p w14:paraId="01514139" w14:textId="77777777" w:rsidR="003151E0" w:rsidRDefault="003151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21BC6" w14:textId="77777777" w:rsidR="00E90E0F" w:rsidRDefault="00E90E0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BA86D" w14:textId="77777777" w:rsidR="003D0988" w:rsidRPr="00941543" w:rsidRDefault="003D0988" w:rsidP="00941543">
    <w:pPr>
      <w:pStyle w:val="Nagwek"/>
    </w:pPr>
    <w:r w:rsidRPr="00941543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1067D" w14:textId="77777777" w:rsidR="00B35E02" w:rsidRPr="005B5C40" w:rsidRDefault="00941543" w:rsidP="00E90E0F">
    <w:pPr>
      <w:pStyle w:val="Bezodstpw"/>
      <w:ind w:left="1560"/>
      <w:rPr>
        <w:rFonts w:ascii="Times New Roman" w:hAnsi="Times New Roman" w:cs="Times New Roman"/>
        <w:b/>
        <w:sz w:val="32"/>
        <w:szCs w:val="32"/>
      </w:rPr>
    </w:pPr>
    <w:r w:rsidRPr="005B5C40">
      <w:rPr>
        <w:rFonts w:ascii="Times New Roman" w:hAnsi="Times New Roman" w:cs="Times New Roman"/>
        <w:b/>
        <w:sz w:val="32"/>
        <w:szCs w:val="32"/>
      </w:rPr>
      <w:t>WOJEWÓDZKIE CENTRUM SZPITALNE</w:t>
    </w:r>
  </w:p>
  <w:p w14:paraId="14529CE4" w14:textId="77777777" w:rsidR="003903B1" w:rsidRDefault="001E410F" w:rsidP="0025726B">
    <w:pPr>
      <w:pStyle w:val="Bezodstpw"/>
      <w:ind w:left="1418" w:firstLine="709"/>
      <w:rPr>
        <w:rFonts w:ascii="Times New Roman" w:hAnsi="Times New Roman" w:cs="Times New Roman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697CAED2" wp14:editId="6F4BA473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1353820" cy="656397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820" cy="656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E4E" w:rsidRPr="005B5C40"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43F0BAC6" wp14:editId="053A2675">
          <wp:simplePos x="0" y="0"/>
          <wp:positionH relativeFrom="column">
            <wp:posOffset>4733925</wp:posOffset>
          </wp:positionH>
          <wp:positionV relativeFrom="margin">
            <wp:posOffset>-869950</wp:posOffset>
          </wp:positionV>
          <wp:extent cx="1479550" cy="565150"/>
          <wp:effectExtent l="0" t="0" r="0" b="0"/>
          <wp:wrapTight wrapText="bothSides">
            <wp:wrapPolygon edited="0">
              <wp:start x="0" y="0"/>
              <wp:lineTo x="0" y="21115"/>
              <wp:lineTo x="21415" y="21115"/>
              <wp:lineTo x="21415" y="0"/>
              <wp:lineTo x="0" y="0"/>
            </wp:wrapPolygon>
          </wp:wrapTight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565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FAC">
      <w:rPr>
        <w:rFonts w:ascii="Times New Roman" w:hAnsi="Times New Roman" w:cs="Times New Roman"/>
        <w:b/>
        <w:sz w:val="32"/>
        <w:szCs w:val="32"/>
      </w:rPr>
      <w:t xml:space="preserve">   </w:t>
    </w:r>
    <w:r w:rsidR="00B35E02" w:rsidRPr="005B5C40">
      <w:rPr>
        <w:rFonts w:ascii="Times New Roman" w:hAnsi="Times New Roman" w:cs="Times New Roman"/>
        <w:b/>
        <w:sz w:val="32"/>
        <w:szCs w:val="32"/>
      </w:rPr>
      <w:t>K</w:t>
    </w:r>
    <w:r w:rsidR="00941543" w:rsidRPr="005B5C40">
      <w:rPr>
        <w:rFonts w:ascii="Times New Roman" w:hAnsi="Times New Roman" w:cs="Times New Roman"/>
        <w:b/>
        <w:sz w:val="32"/>
        <w:szCs w:val="32"/>
      </w:rPr>
      <w:t>OTLINY JELENIOGÓRSKIEJ</w:t>
    </w:r>
  </w:p>
  <w:p w14:paraId="40598223" w14:textId="77777777" w:rsidR="00B35E02" w:rsidRPr="005B5C40" w:rsidRDefault="009B6FAC" w:rsidP="00C54AA2">
    <w:pPr>
      <w:pStyle w:val="Bezodstpw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    </w:t>
    </w:r>
    <w:r w:rsidR="001E410F">
      <w:rPr>
        <w:rFonts w:ascii="Times New Roman" w:hAnsi="Times New Roman" w:cs="Times New Roman"/>
        <w:sz w:val="28"/>
        <w:szCs w:val="28"/>
      </w:rPr>
      <w:tab/>
    </w:r>
    <w:r w:rsidR="001E410F">
      <w:rPr>
        <w:rFonts w:ascii="Times New Roman" w:hAnsi="Times New Roman" w:cs="Times New Roman"/>
        <w:sz w:val="28"/>
        <w:szCs w:val="28"/>
      </w:rPr>
      <w:tab/>
    </w:r>
    <w:r w:rsidR="001E410F">
      <w:rPr>
        <w:rFonts w:ascii="Times New Roman" w:hAnsi="Times New Roman" w:cs="Times New Roman"/>
        <w:sz w:val="28"/>
        <w:szCs w:val="28"/>
      </w:rPr>
      <w:tab/>
    </w:r>
    <w:r w:rsidR="00941543" w:rsidRPr="005B5C40">
      <w:rPr>
        <w:rFonts w:ascii="Times New Roman" w:hAnsi="Times New Roman" w:cs="Times New Roman"/>
        <w:sz w:val="28"/>
        <w:szCs w:val="28"/>
      </w:rPr>
      <w:t>58 - 506 Jelenia Góra, ul. Ogińskieg</w:t>
    </w:r>
    <w:r w:rsidR="00B35E02" w:rsidRPr="005B5C40">
      <w:rPr>
        <w:rFonts w:ascii="Times New Roman" w:hAnsi="Times New Roman" w:cs="Times New Roman"/>
        <w:sz w:val="28"/>
        <w:szCs w:val="28"/>
      </w:rPr>
      <w:t>o 6</w:t>
    </w:r>
  </w:p>
  <w:p w14:paraId="44E2521B" w14:textId="77777777" w:rsidR="00805783" w:rsidRPr="005B5C40" w:rsidRDefault="00941543" w:rsidP="003903B1">
    <w:pPr>
      <w:pStyle w:val="Bezodstpw"/>
      <w:ind w:left="1418" w:firstLine="709"/>
      <w:jc w:val="center"/>
    </w:pPr>
    <w:r w:rsidRPr="005B5C40">
      <w:rPr>
        <w:rFonts w:ascii="Times New Roman" w:hAnsi="Times New Roman" w:cs="Times New Roman"/>
      </w:rPr>
      <w:t>NIP: 611-12-13-469, REGON: 000293640</w:t>
    </w:r>
  </w:p>
  <w:p w14:paraId="3974A409" w14:textId="77777777" w:rsidR="00805783" w:rsidRDefault="00805783" w:rsidP="00805783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__________________________________________________________________________________________________</w:t>
    </w:r>
  </w:p>
  <w:p w14:paraId="4AC5B906" w14:textId="77777777" w:rsidR="00B35E02" w:rsidRDefault="00B35E02" w:rsidP="00805783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447610"/>
    <w:multiLevelType w:val="hybridMultilevel"/>
    <w:tmpl w:val="2432F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3" w15:restartNumberingAfterBreak="0">
    <w:nsid w:val="08C22B5D"/>
    <w:multiLevelType w:val="hybridMultilevel"/>
    <w:tmpl w:val="AD04E516"/>
    <w:lvl w:ilvl="0" w:tplc="E4D8D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A0364"/>
    <w:multiLevelType w:val="hybridMultilevel"/>
    <w:tmpl w:val="193EE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F30C4"/>
    <w:multiLevelType w:val="hybridMultilevel"/>
    <w:tmpl w:val="61743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E4EC1"/>
    <w:multiLevelType w:val="hybridMultilevel"/>
    <w:tmpl w:val="23FE2FF2"/>
    <w:lvl w:ilvl="0" w:tplc="E4D8D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36576"/>
    <w:multiLevelType w:val="hybridMultilevel"/>
    <w:tmpl w:val="77D6AE60"/>
    <w:lvl w:ilvl="0" w:tplc="E4D8D6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A8C088C"/>
    <w:multiLevelType w:val="hybridMultilevel"/>
    <w:tmpl w:val="D2465FC8"/>
    <w:lvl w:ilvl="0" w:tplc="9D46FBF0">
      <w:numFmt w:val="bullet"/>
      <w:lvlText w:val="•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32CEB"/>
    <w:multiLevelType w:val="multilevel"/>
    <w:tmpl w:val="ED74FCA0"/>
    <w:lvl w:ilvl="0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  <w:rPr>
        <w:rFonts w:ascii="Times New Roman" w:hAnsi="Times New Roman" w:cs="Times New Roman"/>
        <w:b w:val="0"/>
        <w:bCs w:val="0"/>
      </w:r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5577A4B"/>
    <w:multiLevelType w:val="hybridMultilevel"/>
    <w:tmpl w:val="83B09B88"/>
    <w:lvl w:ilvl="0" w:tplc="5D74B294">
      <w:start w:val="1"/>
      <w:numFmt w:val="decimal"/>
      <w:lvlText w:val="%1)"/>
      <w:lvlJc w:val="left"/>
      <w:pPr>
        <w:ind w:left="3763" w:hanging="360"/>
      </w:pPr>
      <w:rPr>
        <w:rFonts w:hint="default"/>
        <w:b w:val="0"/>
        <w:bCs/>
        <w:color w:val="auto"/>
      </w:rPr>
    </w:lvl>
    <w:lvl w:ilvl="1" w:tplc="0415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11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3A40D3D"/>
    <w:multiLevelType w:val="hybridMultilevel"/>
    <w:tmpl w:val="C50E280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9D20745"/>
    <w:multiLevelType w:val="hybridMultilevel"/>
    <w:tmpl w:val="B42206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5624A"/>
    <w:multiLevelType w:val="hybridMultilevel"/>
    <w:tmpl w:val="266AF490"/>
    <w:lvl w:ilvl="0" w:tplc="C40A6AE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F69FB"/>
    <w:multiLevelType w:val="hybridMultilevel"/>
    <w:tmpl w:val="16D64F92"/>
    <w:lvl w:ilvl="0" w:tplc="64D6D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83BA6"/>
    <w:multiLevelType w:val="hybridMultilevel"/>
    <w:tmpl w:val="27786F38"/>
    <w:lvl w:ilvl="0" w:tplc="B31A5C2A">
      <w:start w:val="1"/>
      <w:numFmt w:val="bullet"/>
      <w:lvlText w:val=""/>
      <w:lvlJc w:val="left"/>
      <w:pPr>
        <w:ind w:left="10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7" w15:restartNumberingAfterBreak="0">
    <w:nsid w:val="6A005D70"/>
    <w:multiLevelType w:val="hybridMultilevel"/>
    <w:tmpl w:val="DA14E51A"/>
    <w:lvl w:ilvl="0" w:tplc="E4D8D63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F196F95"/>
    <w:multiLevelType w:val="hybridMultilevel"/>
    <w:tmpl w:val="3B127E76"/>
    <w:lvl w:ilvl="0" w:tplc="5B66A9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A5F5346"/>
    <w:multiLevelType w:val="hybridMultilevel"/>
    <w:tmpl w:val="3CA2A3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4818662">
    <w:abstractNumId w:val="0"/>
  </w:num>
  <w:num w:numId="2" w16cid:durableId="1916353903">
    <w:abstractNumId w:val="18"/>
  </w:num>
  <w:num w:numId="3" w16cid:durableId="2117866732">
    <w:abstractNumId w:val="12"/>
  </w:num>
  <w:num w:numId="4" w16cid:durableId="1000541803">
    <w:abstractNumId w:val="15"/>
  </w:num>
  <w:num w:numId="5" w16cid:durableId="692346850">
    <w:abstractNumId w:val="5"/>
  </w:num>
  <w:num w:numId="6" w16cid:durableId="803736292">
    <w:abstractNumId w:val="4"/>
  </w:num>
  <w:num w:numId="7" w16cid:durableId="1951861202">
    <w:abstractNumId w:val="19"/>
  </w:num>
  <w:num w:numId="8" w16cid:durableId="147796260">
    <w:abstractNumId w:val="7"/>
  </w:num>
  <w:num w:numId="9" w16cid:durableId="1549493672">
    <w:abstractNumId w:val="17"/>
  </w:num>
  <w:num w:numId="10" w16cid:durableId="684597954">
    <w:abstractNumId w:val="6"/>
  </w:num>
  <w:num w:numId="11" w16cid:durableId="909314654">
    <w:abstractNumId w:val="14"/>
  </w:num>
  <w:num w:numId="12" w16cid:durableId="447047975">
    <w:abstractNumId w:val="1"/>
  </w:num>
  <w:num w:numId="13" w16cid:durableId="2077970166">
    <w:abstractNumId w:val="8"/>
  </w:num>
  <w:num w:numId="14" w16cid:durableId="1946035316">
    <w:abstractNumId w:val="3"/>
  </w:num>
  <w:num w:numId="15" w16cid:durableId="1835874117">
    <w:abstractNumId w:val="10"/>
  </w:num>
  <w:num w:numId="16" w16cid:durableId="82190593">
    <w:abstractNumId w:val="2"/>
  </w:num>
  <w:num w:numId="17" w16cid:durableId="1197935536">
    <w:abstractNumId w:val="11"/>
    <w:lvlOverride w:ilvl="0">
      <w:startOverride w:val="1"/>
    </w:lvlOverride>
  </w:num>
  <w:num w:numId="18" w16cid:durableId="394469513">
    <w:abstractNumId w:val="13"/>
  </w:num>
  <w:num w:numId="19" w16cid:durableId="498229515">
    <w:abstractNumId w:val="9"/>
    <w:lvlOverride w:ilvl="0">
      <w:startOverride w:val="1"/>
    </w:lvlOverride>
  </w:num>
  <w:num w:numId="20" w16cid:durableId="180304175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 stroke="f">
      <v:fill color="white" opacity="0" color2="black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58D"/>
    <w:rsid w:val="00000EC6"/>
    <w:rsid w:val="00005A5A"/>
    <w:rsid w:val="0001464F"/>
    <w:rsid w:val="00016CBD"/>
    <w:rsid w:val="000446F0"/>
    <w:rsid w:val="00074226"/>
    <w:rsid w:val="00075071"/>
    <w:rsid w:val="00075A96"/>
    <w:rsid w:val="00082454"/>
    <w:rsid w:val="000A5917"/>
    <w:rsid w:val="000B0567"/>
    <w:rsid w:val="000B240C"/>
    <w:rsid w:val="000B7E1E"/>
    <w:rsid w:val="000C00B5"/>
    <w:rsid w:val="000F51EC"/>
    <w:rsid w:val="00100324"/>
    <w:rsid w:val="00102DC7"/>
    <w:rsid w:val="001109E2"/>
    <w:rsid w:val="0012058D"/>
    <w:rsid w:val="001428FF"/>
    <w:rsid w:val="001429F7"/>
    <w:rsid w:val="00147DD5"/>
    <w:rsid w:val="00156DC9"/>
    <w:rsid w:val="00157178"/>
    <w:rsid w:val="00164E63"/>
    <w:rsid w:val="00177395"/>
    <w:rsid w:val="001A1A46"/>
    <w:rsid w:val="001B186B"/>
    <w:rsid w:val="001C5B21"/>
    <w:rsid w:val="001E410F"/>
    <w:rsid w:val="001F7829"/>
    <w:rsid w:val="002011E4"/>
    <w:rsid w:val="002333FA"/>
    <w:rsid w:val="002401C8"/>
    <w:rsid w:val="00244BD8"/>
    <w:rsid w:val="00245C43"/>
    <w:rsid w:val="0025726B"/>
    <w:rsid w:val="002940EC"/>
    <w:rsid w:val="002A4AFC"/>
    <w:rsid w:val="002B4816"/>
    <w:rsid w:val="002D748F"/>
    <w:rsid w:val="002E2F01"/>
    <w:rsid w:val="003151E0"/>
    <w:rsid w:val="00316F8A"/>
    <w:rsid w:val="00320766"/>
    <w:rsid w:val="00325518"/>
    <w:rsid w:val="00325A0D"/>
    <w:rsid w:val="00325B03"/>
    <w:rsid w:val="0034230F"/>
    <w:rsid w:val="003903B1"/>
    <w:rsid w:val="00397FFD"/>
    <w:rsid w:val="003B13D9"/>
    <w:rsid w:val="003C2303"/>
    <w:rsid w:val="003D0988"/>
    <w:rsid w:val="00403060"/>
    <w:rsid w:val="004271D8"/>
    <w:rsid w:val="004375C7"/>
    <w:rsid w:val="00454863"/>
    <w:rsid w:val="00485F1A"/>
    <w:rsid w:val="00491641"/>
    <w:rsid w:val="004A54A5"/>
    <w:rsid w:val="004B11BD"/>
    <w:rsid w:val="004B5EF7"/>
    <w:rsid w:val="004B6104"/>
    <w:rsid w:val="004C4977"/>
    <w:rsid w:val="004C7FDD"/>
    <w:rsid w:val="004D5C37"/>
    <w:rsid w:val="004E1AE4"/>
    <w:rsid w:val="004F453B"/>
    <w:rsid w:val="004F6708"/>
    <w:rsid w:val="00507A0A"/>
    <w:rsid w:val="005177D3"/>
    <w:rsid w:val="00546A44"/>
    <w:rsid w:val="00553E98"/>
    <w:rsid w:val="0057235F"/>
    <w:rsid w:val="00580037"/>
    <w:rsid w:val="005B5C40"/>
    <w:rsid w:val="005D507F"/>
    <w:rsid w:val="005E6D0E"/>
    <w:rsid w:val="00611996"/>
    <w:rsid w:val="00624564"/>
    <w:rsid w:val="006506DF"/>
    <w:rsid w:val="006623CC"/>
    <w:rsid w:val="00675D90"/>
    <w:rsid w:val="00676BDD"/>
    <w:rsid w:val="006840F4"/>
    <w:rsid w:val="0068551F"/>
    <w:rsid w:val="006866CB"/>
    <w:rsid w:val="00690749"/>
    <w:rsid w:val="00693CA9"/>
    <w:rsid w:val="006A0562"/>
    <w:rsid w:val="006A2DC9"/>
    <w:rsid w:val="006B1D4B"/>
    <w:rsid w:val="006E4ABC"/>
    <w:rsid w:val="006F1812"/>
    <w:rsid w:val="006F54F7"/>
    <w:rsid w:val="006F632A"/>
    <w:rsid w:val="00702531"/>
    <w:rsid w:val="007056B9"/>
    <w:rsid w:val="00737997"/>
    <w:rsid w:val="0074264E"/>
    <w:rsid w:val="00750AE4"/>
    <w:rsid w:val="00774640"/>
    <w:rsid w:val="00780813"/>
    <w:rsid w:val="00785A23"/>
    <w:rsid w:val="00785B70"/>
    <w:rsid w:val="007947D2"/>
    <w:rsid w:val="007A2412"/>
    <w:rsid w:val="007A2A7D"/>
    <w:rsid w:val="007A4DC5"/>
    <w:rsid w:val="007D2515"/>
    <w:rsid w:val="007D3D5E"/>
    <w:rsid w:val="007E059B"/>
    <w:rsid w:val="00801813"/>
    <w:rsid w:val="00801DEC"/>
    <w:rsid w:val="00803B30"/>
    <w:rsid w:val="00805783"/>
    <w:rsid w:val="00814C33"/>
    <w:rsid w:val="00824F5B"/>
    <w:rsid w:val="00826E4E"/>
    <w:rsid w:val="008D40E2"/>
    <w:rsid w:val="008F1102"/>
    <w:rsid w:val="008F3AE5"/>
    <w:rsid w:val="00903C0B"/>
    <w:rsid w:val="0091484B"/>
    <w:rsid w:val="0093662A"/>
    <w:rsid w:val="009405E0"/>
    <w:rsid w:val="00940BD3"/>
    <w:rsid w:val="00941543"/>
    <w:rsid w:val="0094223A"/>
    <w:rsid w:val="00946369"/>
    <w:rsid w:val="00956164"/>
    <w:rsid w:val="00962B7E"/>
    <w:rsid w:val="009819D2"/>
    <w:rsid w:val="00985E41"/>
    <w:rsid w:val="00991253"/>
    <w:rsid w:val="00992FCD"/>
    <w:rsid w:val="009945C0"/>
    <w:rsid w:val="009B6FAC"/>
    <w:rsid w:val="009C2B2B"/>
    <w:rsid w:val="009F3DAF"/>
    <w:rsid w:val="00A35B68"/>
    <w:rsid w:val="00A61B6B"/>
    <w:rsid w:val="00A625E4"/>
    <w:rsid w:val="00A92E7B"/>
    <w:rsid w:val="00A9391B"/>
    <w:rsid w:val="00AB147B"/>
    <w:rsid w:val="00AC3B4A"/>
    <w:rsid w:val="00AD05E1"/>
    <w:rsid w:val="00AE6B1E"/>
    <w:rsid w:val="00AE6E8C"/>
    <w:rsid w:val="00AE73FF"/>
    <w:rsid w:val="00AF45C1"/>
    <w:rsid w:val="00B0495B"/>
    <w:rsid w:val="00B128F7"/>
    <w:rsid w:val="00B2448F"/>
    <w:rsid w:val="00B24678"/>
    <w:rsid w:val="00B30C4E"/>
    <w:rsid w:val="00B35E02"/>
    <w:rsid w:val="00B61F1A"/>
    <w:rsid w:val="00B72E29"/>
    <w:rsid w:val="00B74FFF"/>
    <w:rsid w:val="00B82D8F"/>
    <w:rsid w:val="00B838C4"/>
    <w:rsid w:val="00B90EA7"/>
    <w:rsid w:val="00BA2B3B"/>
    <w:rsid w:val="00BC05B6"/>
    <w:rsid w:val="00BD0B84"/>
    <w:rsid w:val="00BD7DCE"/>
    <w:rsid w:val="00C015B6"/>
    <w:rsid w:val="00C04435"/>
    <w:rsid w:val="00C12E00"/>
    <w:rsid w:val="00C531BF"/>
    <w:rsid w:val="00C54AA2"/>
    <w:rsid w:val="00C60FA8"/>
    <w:rsid w:val="00C61FC8"/>
    <w:rsid w:val="00C66452"/>
    <w:rsid w:val="00C82E43"/>
    <w:rsid w:val="00C846BA"/>
    <w:rsid w:val="00C94895"/>
    <w:rsid w:val="00CA2193"/>
    <w:rsid w:val="00D609BD"/>
    <w:rsid w:val="00D962DA"/>
    <w:rsid w:val="00DA1DD6"/>
    <w:rsid w:val="00DC6D18"/>
    <w:rsid w:val="00DC6F47"/>
    <w:rsid w:val="00E21200"/>
    <w:rsid w:val="00E42E84"/>
    <w:rsid w:val="00E46B40"/>
    <w:rsid w:val="00E54BA7"/>
    <w:rsid w:val="00E55E17"/>
    <w:rsid w:val="00E67140"/>
    <w:rsid w:val="00E7204D"/>
    <w:rsid w:val="00E7321E"/>
    <w:rsid w:val="00E90E0F"/>
    <w:rsid w:val="00EA53A0"/>
    <w:rsid w:val="00EE462E"/>
    <w:rsid w:val="00EF04C0"/>
    <w:rsid w:val="00FA2B1D"/>
    <w:rsid w:val="00FB40BD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 opacity="0" color2="black"/>
      <v:stroke on="f"/>
    </o:shapedefaults>
    <o:shapelayout v:ext="edit">
      <o:idmap v:ext="edit" data="2"/>
    </o:shapelayout>
  </w:shapeDefaults>
  <w:doNotEmbedSmartTags/>
  <w:decimalSymbol w:val=","/>
  <w:listSeparator w:val=";"/>
  <w14:docId w14:val="2A96DDDB"/>
  <w15:chartTrackingRefBased/>
  <w15:docId w15:val="{8B3DF5AA-AC1F-44EF-AD26-4760341B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1"/>
      </w:numPr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1"/>
      </w:numPr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customStyle="1" w:styleId="Tekstblokowy1">
    <w:name w:val="Tekst blokowy1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714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67140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uiPriority w:val="99"/>
    <w:semiHidden/>
    <w:unhideWhenUsed/>
    <w:rsid w:val="00737997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link w:val="TytuZnak"/>
    <w:uiPriority w:val="10"/>
    <w:qFormat/>
    <w:rsid w:val="00147DD5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147DD5"/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character" w:customStyle="1" w:styleId="StopkaZnak">
    <w:name w:val="Stopka Znak"/>
    <w:link w:val="Stopka"/>
    <w:rsid w:val="00941543"/>
    <w:rPr>
      <w:sz w:val="24"/>
      <w:lang w:eastAsia="ar-SA"/>
    </w:rPr>
  </w:style>
  <w:style w:type="table" w:styleId="Tabela-Siatka">
    <w:name w:val="Table Grid"/>
    <w:basedOn w:val="Standardowy"/>
    <w:uiPriority w:val="39"/>
    <w:rsid w:val="00325B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0749"/>
    <w:pPr>
      <w:suppressAutoHyphens w:val="0"/>
      <w:spacing w:before="100" w:beforeAutospacing="1" w:after="100" w:afterAutospacing="1" w:line="240" w:lineRule="auto"/>
    </w:pPr>
    <w:rPr>
      <w:szCs w:val="24"/>
      <w:lang w:eastAsia="pl-PL"/>
    </w:rPr>
  </w:style>
  <w:style w:type="character" w:styleId="Pogrubienie">
    <w:name w:val="Strong"/>
    <w:uiPriority w:val="22"/>
    <w:qFormat/>
    <w:rsid w:val="00690749"/>
    <w:rPr>
      <w:b/>
      <w:bCs/>
    </w:rPr>
  </w:style>
  <w:style w:type="paragraph" w:customStyle="1" w:styleId="Zwykytekst1">
    <w:name w:val="Zwykły tekst1"/>
    <w:basedOn w:val="Normalny"/>
    <w:rsid w:val="00B90EA7"/>
    <w:pPr>
      <w:suppressAutoHyphens w:val="0"/>
      <w:spacing w:line="240" w:lineRule="auto"/>
    </w:pPr>
    <w:rPr>
      <w:rFonts w:ascii="Courier New" w:hAnsi="Courier New"/>
      <w:sz w:val="20"/>
      <w:lang w:eastAsia="pl-PL"/>
    </w:rPr>
  </w:style>
  <w:style w:type="character" w:customStyle="1" w:styleId="Teksttreci14">
    <w:name w:val="Tekst treści14"/>
    <w:uiPriority w:val="99"/>
    <w:rsid w:val="00B90EA7"/>
    <w:rPr>
      <w:rFonts w:ascii="Arial" w:hAnsi="Arial" w:cs="Arial"/>
      <w:color w:val="0000FF"/>
      <w:sz w:val="18"/>
      <w:szCs w:val="18"/>
      <w:shd w:val="clear" w:color="auto" w:fill="FFFFFF"/>
    </w:rPr>
  </w:style>
  <w:style w:type="paragraph" w:styleId="Akapitzlist">
    <w:name w:val="List Paragraph"/>
    <w:basedOn w:val="Normalny"/>
    <w:rsid w:val="001B186B"/>
    <w:pPr>
      <w:suppressAutoHyphens w:val="0"/>
      <w:autoSpaceDN w:val="0"/>
      <w:spacing w:after="160" w:line="254" w:lineRule="auto"/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0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ogos\Desktop\Wz&#243;r%20og&#243;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829BE-1367-475C-8C47-E54ED2201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ogólny</Template>
  <TotalTime>10</TotalTime>
  <Pages>2</Pages>
  <Words>440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xxx</dc:creator>
  <cp:keywords/>
  <cp:lastModifiedBy>Przemysław Bogdanowicz</cp:lastModifiedBy>
  <cp:revision>10</cp:revision>
  <cp:lastPrinted>2023-08-10T09:34:00Z</cp:lastPrinted>
  <dcterms:created xsi:type="dcterms:W3CDTF">2025-02-24T08:39:00Z</dcterms:created>
  <dcterms:modified xsi:type="dcterms:W3CDTF">2025-03-24T09:08:00Z</dcterms:modified>
</cp:coreProperties>
</file>